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AAF14" w14:textId="77777777" w:rsidR="00673277" w:rsidRDefault="00C3087D">
      <w:pPr>
        <w:pStyle w:val="Heading1"/>
        <w:keepNext w:val="0"/>
      </w:pPr>
      <w:r>
        <w:t>Key information about the home</w:t>
      </w:r>
    </w:p>
    <w:p w14:paraId="32AAAF15" w14:textId="77777777" w:rsidR="00673277" w:rsidRDefault="00C3087D">
      <w:pPr>
        <w:keepLines w:val="0"/>
        <w:suppressAutoHyphens w:val="0"/>
        <w:textAlignment w:val="auto"/>
      </w:pPr>
      <w:r>
        <w:rPr>
          <w:rFonts w:eastAsia="Times New Roman"/>
          <w:color w:val="000000"/>
          <w:lang w:eastAsia="en-GB"/>
        </w:rPr>
        <w:t xml:space="preserve">This document relates to the </w:t>
      </w:r>
      <w:proofErr w:type="gramStart"/>
      <w:r>
        <w:rPr>
          <w:rFonts w:eastAsia="Times New Roman"/>
          <w:color w:val="000000"/>
          <w:lang w:eastAsia="en-GB"/>
        </w:rPr>
        <w:t>New</w:t>
      </w:r>
      <w:proofErr w:type="gramEnd"/>
      <w:r>
        <w:rPr>
          <w:rFonts w:eastAsia="Times New Roman"/>
          <w:color w:val="000000"/>
          <w:lang w:eastAsia="en-GB"/>
        </w:rPr>
        <w:t xml:space="preserve"> model shared ownership scheme.</w:t>
      </w:r>
    </w:p>
    <w:p w14:paraId="32AAAF16" w14:textId="77777777" w:rsidR="00673277" w:rsidRDefault="00C3087D">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32AAAF17" w14:textId="77777777" w:rsidR="00673277" w:rsidRDefault="00C3087D">
      <w:pPr>
        <w:rPr>
          <w:rFonts w:eastAsia="Times New Roman"/>
          <w:color w:val="000000"/>
          <w:lang w:eastAsia="en-GB"/>
        </w:rPr>
      </w:pPr>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4A0" w:firstRow="1" w:lastRow="0" w:firstColumn="1" w:lastColumn="0" w:noHBand="0" w:noVBand="1"/>
      </w:tblPr>
      <w:tblGrid>
        <w:gridCol w:w="2638"/>
        <w:gridCol w:w="2015"/>
        <w:gridCol w:w="2268"/>
        <w:gridCol w:w="2015"/>
      </w:tblGrid>
      <w:tr w:rsidR="00673277" w14:paraId="32AAAF1C" w14:textId="77777777">
        <w:tblPrEx>
          <w:tblCellMar>
            <w:top w:w="0" w:type="dxa"/>
            <w:bottom w:w="0" w:type="dxa"/>
          </w:tblCellMar>
        </w:tblPrEx>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18" w14:textId="77777777" w:rsidR="00673277" w:rsidRDefault="00C3087D">
            <w:pPr>
              <w:keepLines w:val="0"/>
              <w:spacing w:before="0" w:after="0"/>
              <w:jc w:val="center"/>
            </w:pPr>
            <w:bookmarkStart w:id="0" w:name="_BPDC_LN_INS_1007"/>
            <w:bookmarkStart w:id="1" w:name="_BPDC_PR_INS_1008"/>
            <w:bookmarkStart w:id="2" w:name="_BPDC_LN_INS_1005"/>
            <w:bookmarkStart w:id="3" w:name="_BPDC_PR_INS_1006"/>
            <w:bookmarkStart w:id="4" w:name="_BPDC_LN_INS_1003"/>
            <w:bookmarkStart w:id="5" w:name="_BPDC_PR_INS_1004"/>
            <w:bookmarkEnd w:id="0"/>
            <w:bookmarkEnd w:id="1"/>
            <w:bookmarkEnd w:id="2"/>
            <w:bookmarkEnd w:id="3"/>
            <w:bookmarkEnd w:id="4"/>
            <w:bookmarkEnd w:id="5"/>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32AAAF19" w14:textId="77777777" w:rsidR="00673277" w:rsidRDefault="00C3087D">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32AAAF1A" w14:textId="77777777" w:rsidR="00673277" w:rsidRDefault="00C3087D">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32AAAF1B" w14:textId="77777777" w:rsidR="00673277" w:rsidRDefault="00C3087D">
            <w:pPr>
              <w:keepLines w:val="0"/>
              <w:spacing w:before="0" w:after="0"/>
              <w:jc w:val="center"/>
            </w:pPr>
            <w:r>
              <w:rPr>
                <w:rFonts w:eastAsia="Times New Roman"/>
                <w:b/>
                <w:bCs/>
                <w:lang w:eastAsia="en-GB"/>
              </w:rPr>
              <w:t>New model shared ownership</w:t>
            </w:r>
          </w:p>
        </w:tc>
      </w:tr>
      <w:tr w:rsidR="00673277" w14:paraId="32AAAF22" w14:textId="77777777">
        <w:tblPrEx>
          <w:tblCellMar>
            <w:top w:w="0" w:type="dxa"/>
            <w:bottom w:w="0" w:type="dxa"/>
          </w:tblCellMar>
        </w:tblPrEx>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2AAAF1D" w14:textId="77777777" w:rsidR="00673277" w:rsidRDefault="00C3087D">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32AAAF1E" w14:textId="77777777" w:rsidR="00673277" w:rsidRDefault="00C3087D">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2AAAF1F" w14:textId="77777777" w:rsidR="00673277" w:rsidRDefault="00C3087D">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32AAAF20" w14:textId="77777777" w:rsidR="00673277" w:rsidRDefault="00C3087D">
            <w:pPr>
              <w:keepLines w:val="0"/>
              <w:spacing w:before="0" w:after="0"/>
              <w:jc w:val="center"/>
            </w:pPr>
            <w:r>
              <w:rPr>
                <w:rFonts w:eastAsia="Times New Roman"/>
                <w:lang w:eastAsia="en-GB"/>
              </w:rPr>
              <w:t>10%</w:t>
            </w:r>
          </w:p>
          <w:p w14:paraId="32AAAF21" w14:textId="77777777" w:rsidR="00673277" w:rsidRDefault="00673277">
            <w:pPr>
              <w:keepLines w:val="0"/>
              <w:spacing w:before="0" w:after="0"/>
              <w:jc w:val="center"/>
              <w:rPr>
                <w:rFonts w:ascii="Segoe UI" w:eastAsia="Times New Roman" w:hAnsi="Segoe UI" w:cs="Segoe UI"/>
                <w:sz w:val="18"/>
                <w:szCs w:val="18"/>
                <w:lang w:eastAsia="en-GB"/>
              </w:rPr>
            </w:pPr>
          </w:p>
        </w:tc>
      </w:tr>
      <w:tr w:rsidR="00673277" w14:paraId="32AAAF27" w14:textId="77777777">
        <w:tblPrEx>
          <w:tblCellMar>
            <w:top w:w="0" w:type="dxa"/>
            <w:bottom w:w="0" w:type="dxa"/>
          </w:tblCellMar>
        </w:tblPrEx>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2AAAF23" w14:textId="77777777" w:rsidR="00673277" w:rsidRDefault="00C3087D">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32AAAF24" w14:textId="77777777" w:rsidR="00673277" w:rsidRDefault="00C3087D">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2AAAF25" w14:textId="77777777" w:rsidR="00673277" w:rsidRDefault="00C3087D">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32AAAF26" w14:textId="77777777" w:rsidR="00673277" w:rsidRDefault="00C3087D">
            <w:pPr>
              <w:keepLines w:val="0"/>
              <w:spacing w:before="0" w:after="0"/>
              <w:jc w:val="center"/>
            </w:pPr>
            <w:r>
              <w:rPr>
                <w:rFonts w:eastAsia="Times New Roman"/>
                <w:lang w:eastAsia="en-GB"/>
              </w:rPr>
              <w:t>Leases will be for a minimum of 990 years from new</w:t>
            </w:r>
          </w:p>
        </w:tc>
      </w:tr>
      <w:tr w:rsidR="00673277" w14:paraId="32AAAF2C" w14:textId="77777777">
        <w:tblPrEx>
          <w:tblCellMar>
            <w:top w:w="0" w:type="dxa"/>
            <w:bottom w:w="0" w:type="dxa"/>
          </w:tblCellMar>
        </w:tblPrEx>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2AAAF28" w14:textId="77777777" w:rsidR="00673277" w:rsidRDefault="00C3087D">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32AAAF29" w14:textId="77777777" w:rsidR="00673277" w:rsidRDefault="00C3087D">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2AAAF2A" w14:textId="77777777" w:rsidR="00673277" w:rsidRDefault="00C3087D">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32AAAF2B" w14:textId="77777777" w:rsidR="00673277" w:rsidRDefault="00C3087D">
            <w:pPr>
              <w:keepLines w:val="0"/>
              <w:spacing w:before="0" w:after="0"/>
              <w:jc w:val="center"/>
            </w:pPr>
            <w:r>
              <w:rPr>
                <w:rFonts w:eastAsia="Times New Roman"/>
                <w:lang w:eastAsia="en-GB"/>
              </w:rPr>
              <w:t>Yes</w:t>
            </w:r>
          </w:p>
        </w:tc>
      </w:tr>
      <w:tr w:rsidR="00673277" w14:paraId="32AAAF31" w14:textId="77777777">
        <w:tblPrEx>
          <w:tblCellMar>
            <w:top w:w="0" w:type="dxa"/>
            <w:bottom w:w="0" w:type="dxa"/>
          </w:tblCellMar>
        </w:tblPrEx>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2AAAF2D" w14:textId="77777777" w:rsidR="00673277" w:rsidRDefault="00C3087D">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32AAAF2E" w14:textId="77777777" w:rsidR="00673277" w:rsidRDefault="00C3087D">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2AAAF2F" w14:textId="77777777" w:rsidR="00673277" w:rsidRDefault="00C3087D">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32AAAF30" w14:textId="77777777" w:rsidR="00673277" w:rsidRDefault="00C3087D">
            <w:pPr>
              <w:keepLines w:val="0"/>
              <w:spacing w:before="0" w:after="0"/>
              <w:jc w:val="center"/>
            </w:pPr>
            <w:r>
              <w:rPr>
                <w:rFonts w:eastAsia="Times New Roman"/>
                <w:lang w:eastAsia="en-GB"/>
              </w:rPr>
              <w:t>5%</w:t>
            </w:r>
          </w:p>
        </w:tc>
      </w:tr>
      <w:tr w:rsidR="00673277" w14:paraId="32AAAF36" w14:textId="77777777">
        <w:tblPrEx>
          <w:tblCellMar>
            <w:top w:w="0" w:type="dxa"/>
            <w:bottom w:w="0" w:type="dxa"/>
          </w:tblCellMar>
        </w:tblPrEx>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2AAAF32" w14:textId="77777777" w:rsidR="00673277" w:rsidRDefault="00C3087D">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32AAAF33" w14:textId="77777777" w:rsidR="00673277" w:rsidRDefault="00C3087D">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2AAAF34" w14:textId="77777777" w:rsidR="00673277" w:rsidRDefault="00C3087D">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32AAAF35" w14:textId="77777777" w:rsidR="00673277" w:rsidRDefault="00C3087D">
            <w:pPr>
              <w:keepLines w:val="0"/>
              <w:spacing w:before="0" w:after="0"/>
              <w:jc w:val="center"/>
            </w:pPr>
            <w:r>
              <w:rPr>
                <w:rFonts w:eastAsia="Times New Roman"/>
                <w:lang w:eastAsia="en-GB"/>
              </w:rPr>
              <w:t>Yes</w:t>
            </w:r>
          </w:p>
        </w:tc>
      </w:tr>
      <w:tr w:rsidR="00673277" w14:paraId="32AAAF3B" w14:textId="77777777">
        <w:tblPrEx>
          <w:tblCellMar>
            <w:top w:w="0" w:type="dxa"/>
            <w:bottom w:w="0" w:type="dxa"/>
          </w:tblCellMar>
        </w:tblPrEx>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2AAAF37" w14:textId="77777777" w:rsidR="00673277" w:rsidRDefault="00C3087D">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32AAAF38" w14:textId="77777777" w:rsidR="00673277" w:rsidRDefault="00C3087D">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2AAAF39" w14:textId="77777777" w:rsidR="00673277" w:rsidRDefault="00C3087D">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32AAAF3A" w14:textId="77777777" w:rsidR="00673277" w:rsidRDefault="00C3087D">
            <w:pPr>
              <w:keepLines w:val="0"/>
              <w:spacing w:before="0" w:after="0"/>
              <w:jc w:val="center"/>
            </w:pPr>
            <w:r>
              <w:rPr>
                <w:rFonts w:eastAsia="Times New Roman"/>
                <w:lang w:eastAsia="en-GB"/>
              </w:rPr>
              <w:t>4 weeks</w:t>
            </w:r>
          </w:p>
        </w:tc>
      </w:tr>
    </w:tbl>
    <w:p w14:paraId="32AAAF3C" w14:textId="77777777" w:rsidR="00673277" w:rsidRDefault="00C3087D">
      <w:r>
        <w:rPr>
          <w:color w:val="000000"/>
        </w:rPr>
        <w:t xml:space="preserve">The </w:t>
      </w:r>
      <w:r>
        <w:rPr>
          <w:b/>
          <w:bCs/>
          <w:color w:val="000000"/>
        </w:rPr>
        <w:t xml:space="preserve">minimum initial share </w:t>
      </w:r>
      <w:r>
        <w:rPr>
          <w:color w:val="000000"/>
        </w:rPr>
        <w:t xml:space="preserve">will vary depending on the home; discuss </w:t>
      </w:r>
      <w:r>
        <w:rPr>
          <w:color w:val="000000"/>
        </w:rPr>
        <w:t>with the housing provider for more detail. For more information, see section 1, ‘How shared ownership works’, in the 'Key information about shared ownership' document.</w:t>
      </w:r>
    </w:p>
    <w:p w14:paraId="32AAAF3D" w14:textId="77777777" w:rsidR="00673277" w:rsidRDefault="00C3087D">
      <w:r>
        <w:t>When you are looking for shared ownership homes, you should always check the Key Information Document to see which model covers that specific home.</w:t>
      </w:r>
    </w:p>
    <w:p w14:paraId="32AAAF3E" w14:textId="77777777" w:rsidR="00673277" w:rsidRDefault="00C3087D">
      <w:r>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you (the ‘leaseholder’) and the landlord. It sets out the rights and </w:t>
      </w:r>
      <w:r>
        <w:t xml:space="preserve">responsibilities of both parties. </w:t>
      </w:r>
    </w:p>
    <w:p w14:paraId="32AAAF3F" w14:textId="77777777" w:rsidR="00673277" w:rsidRDefault="00C3087D">
      <w:r>
        <w:t>Before committing to buy a shared ownership property, you should take independent legal and financial advice.</w:t>
      </w:r>
    </w:p>
    <w:p w14:paraId="32AAAF40" w14:textId="77777777" w:rsidR="00673277" w:rsidRDefault="00C3087D">
      <w:r>
        <w:lastRenderedPageBreak/>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w:t>
      </w:r>
      <w:r>
        <w:t xml:space="preserve">ownership’ before </w:t>
      </w:r>
      <w:proofErr w:type="gramStart"/>
      <w:r>
        <w:t>making a decision</w:t>
      </w:r>
      <w:proofErr w:type="gramEnd"/>
      <w:r>
        <w:t xml:space="preserve">. </w:t>
      </w:r>
    </w:p>
    <w:p w14:paraId="32AAAF41" w14:textId="77777777" w:rsidR="00673277" w:rsidRDefault="00C3087D">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4A0" w:firstRow="1" w:lastRow="0" w:firstColumn="1" w:lastColumn="0" w:noHBand="0" w:noVBand="1"/>
      </w:tblPr>
      <w:tblGrid>
        <w:gridCol w:w="9414"/>
      </w:tblGrid>
      <w:tr w:rsidR="00673277" w14:paraId="32AAAF44" w14:textId="77777777">
        <w:tblPrEx>
          <w:tblCellMar>
            <w:top w:w="0" w:type="dxa"/>
            <w:bottom w:w="0" w:type="dxa"/>
          </w:tblCellMar>
        </w:tblPrEx>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32AAAF42" w14:textId="77777777" w:rsidR="00673277" w:rsidRDefault="00C3087D">
            <w:pPr>
              <w:spacing w:after="160" w:line="276" w:lineRule="auto"/>
            </w:pPr>
            <w:r>
              <w:rPr>
                <w:lang w:val="en-US"/>
              </w:rPr>
              <w:t xml:space="preserve">Failure to pay your rent, service charge, or mortgage could </w:t>
            </w:r>
            <w:r>
              <w:t>risk your lease being forfeited and your home being repossessed.</w:t>
            </w:r>
          </w:p>
          <w:p w14:paraId="32AAAF43" w14:textId="77777777" w:rsidR="00673277" w:rsidRDefault="00C3087D">
            <w:r>
              <w:t>The costs in this document are the costs as at the date issued. These will increase (typically on an annual basis</w:t>
            </w:r>
            <w:proofErr w:type="gramStart"/>
            <w:r>
              <w:t>)</w:t>
            </w:r>
            <w:proofErr w:type="gramEnd"/>
            <w:r>
              <w:t xml:space="preserve"> and you should take financial advice on whether </w:t>
            </w:r>
            <w:r>
              <w:t xml:space="preserve">this will be sustainable for you.  </w:t>
            </w:r>
          </w:p>
        </w:tc>
      </w:tr>
    </w:tbl>
    <w:p w14:paraId="32AAAF45" w14:textId="77777777" w:rsidR="00673277" w:rsidRDefault="00C3087D">
      <w:pPr>
        <w:pageBreakBefore/>
        <w:rPr>
          <w:b/>
          <w:bCs/>
          <w:sz w:val="28"/>
          <w:szCs w:val="28"/>
        </w:rPr>
      </w:pPr>
      <w:r>
        <w:rPr>
          <w:b/>
          <w:bCs/>
          <w:sz w:val="28"/>
          <w:szCs w:val="28"/>
        </w:rPr>
        <w:lastRenderedPageBreak/>
        <w:t>Property Details</w:t>
      </w:r>
    </w:p>
    <w:tbl>
      <w:tblPr>
        <w:tblW w:w="9349" w:type="dxa"/>
        <w:tblInd w:w="-5" w:type="dxa"/>
        <w:tblCellMar>
          <w:left w:w="10" w:type="dxa"/>
          <w:right w:w="10" w:type="dxa"/>
        </w:tblCellMar>
        <w:tblLook w:val="04A0" w:firstRow="1" w:lastRow="0" w:firstColumn="1" w:lastColumn="0" w:noHBand="0" w:noVBand="1"/>
      </w:tblPr>
      <w:tblGrid>
        <w:gridCol w:w="2862"/>
        <w:gridCol w:w="6487"/>
      </w:tblGrid>
      <w:tr w:rsidR="00673277" w14:paraId="32AAAF48"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46" w14:textId="77777777" w:rsidR="00673277" w:rsidRDefault="00C3087D">
            <w:pPr>
              <w:pStyle w:val="Normalintable"/>
              <w:rPr>
                <w:b/>
                <w:bCs/>
              </w:rPr>
            </w:pPr>
            <w:r>
              <w:rPr>
                <w:b/>
                <w:bCs/>
              </w:rPr>
              <w:t>Address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47" w14:textId="77777777" w:rsidR="00673277" w:rsidRDefault="00C3087D">
            <w:pPr>
              <w:pStyle w:val="Normalintable"/>
            </w:pPr>
            <w:r>
              <w:rPr>
                <w:shd w:val="clear" w:color="auto" w:fill="FFFF00"/>
              </w:rPr>
              <w:t>Handley Chase, Sleaford</w:t>
            </w:r>
            <w:r>
              <w:rPr>
                <w:i/>
                <w:iCs/>
                <w:shd w:val="clear" w:color="auto" w:fill="FFFF00"/>
              </w:rPr>
              <w:t xml:space="preserve"> </w:t>
            </w:r>
          </w:p>
        </w:tc>
      </w:tr>
      <w:tr w:rsidR="00673277" w14:paraId="32AAAF4B"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49" w14:textId="77777777" w:rsidR="00673277" w:rsidRDefault="00C3087D">
            <w:pPr>
              <w:pStyle w:val="Normalintable"/>
              <w:rPr>
                <w:b/>
                <w:bCs/>
              </w:rPr>
            </w:pPr>
            <w:r>
              <w:rPr>
                <w:b/>
                <w:bCs/>
              </w:rPr>
              <w:t>Property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4A" w14:textId="77777777" w:rsidR="00673277" w:rsidRDefault="00C3087D">
            <w:pPr>
              <w:pStyle w:val="Normalintable"/>
            </w:pPr>
            <w:r>
              <w:rPr>
                <w:shd w:val="clear" w:color="auto" w:fill="FFFF00"/>
              </w:rPr>
              <w:t xml:space="preserve">2 bedroomed </w:t>
            </w:r>
            <w:proofErr w:type="spellStart"/>
            <w:proofErr w:type="gramStart"/>
            <w:r>
              <w:rPr>
                <w:shd w:val="clear" w:color="auto" w:fill="FFFF00"/>
              </w:rPr>
              <w:t>semi detached</w:t>
            </w:r>
            <w:proofErr w:type="spellEnd"/>
            <w:proofErr w:type="gramEnd"/>
            <w:r>
              <w:rPr>
                <w:shd w:val="clear" w:color="auto" w:fill="FFFF00"/>
              </w:rPr>
              <w:t xml:space="preserve"> house</w:t>
            </w:r>
          </w:p>
        </w:tc>
      </w:tr>
      <w:tr w:rsidR="00673277" w14:paraId="32AAAF4F"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4C" w14:textId="77777777" w:rsidR="00673277" w:rsidRDefault="00C3087D">
            <w:pPr>
              <w:pStyle w:val="Normalintable"/>
              <w:rPr>
                <w:b/>
                <w:bCs/>
              </w:rPr>
            </w:pPr>
            <w:r>
              <w:rPr>
                <w:b/>
                <w:bCs/>
              </w:rPr>
              <w:t>Scheme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4D" w14:textId="77777777" w:rsidR="00673277" w:rsidRDefault="00C3087D">
            <w:pPr>
              <w:pStyle w:val="Normalintable"/>
            </w:pPr>
            <w:r>
              <w:rPr>
                <w:shd w:val="clear" w:color="auto" w:fill="FFFF00"/>
              </w:rPr>
              <w:t>Shared ownership</w:t>
            </w:r>
          </w:p>
          <w:p w14:paraId="32AAAF4E" w14:textId="77777777" w:rsidR="00673277" w:rsidRDefault="00673277">
            <w:pPr>
              <w:pStyle w:val="Normalintable"/>
            </w:pPr>
          </w:p>
        </w:tc>
      </w:tr>
      <w:tr w:rsidR="00673277" w14:paraId="32AAAF52"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50" w14:textId="77777777" w:rsidR="00673277" w:rsidRDefault="00C3087D">
            <w:pPr>
              <w:pStyle w:val="Normalintable"/>
              <w:rPr>
                <w:b/>
                <w:bCs/>
              </w:rPr>
            </w:pPr>
            <w:r>
              <w:rPr>
                <w:b/>
                <w:bCs/>
              </w:rPr>
              <w:t>Full market value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51" w14:textId="77777777" w:rsidR="00673277" w:rsidRDefault="00C3087D">
            <w:pPr>
              <w:pStyle w:val="Normalintable"/>
              <w:rPr>
                <w:shd w:val="clear" w:color="auto" w:fill="FFFF00"/>
              </w:rPr>
            </w:pPr>
            <w:r>
              <w:rPr>
                <w:shd w:val="clear" w:color="auto" w:fill="FFFF00"/>
              </w:rPr>
              <w:t>£202,500</w:t>
            </w:r>
          </w:p>
        </w:tc>
      </w:tr>
      <w:tr w:rsidR="00673277" w14:paraId="32AAAF9F"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53" w14:textId="77777777" w:rsidR="00673277" w:rsidRDefault="00C3087D">
            <w:pPr>
              <w:pStyle w:val="Normalintable"/>
              <w:rPr>
                <w:b/>
                <w:bCs/>
              </w:rPr>
            </w:pPr>
            <w:r>
              <w:rPr>
                <w:b/>
                <w:bCs/>
              </w:rPr>
              <w:t>Share Purchase Price and Rent Examples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54" w14:textId="77777777" w:rsidR="00673277" w:rsidRDefault="00C3087D">
            <w:pPr>
              <w:pStyle w:val="Normalintable"/>
            </w:pPr>
            <w:r>
              <w:t xml:space="preserve">The share purchase price is calculated using the full market value and the percentage share purchased. </w:t>
            </w:r>
          </w:p>
          <w:p w14:paraId="32AAAF55" w14:textId="77777777" w:rsidR="00673277" w:rsidRDefault="00673277">
            <w:pPr>
              <w:pStyle w:val="Normalintable"/>
              <w:rPr>
                <w:i/>
                <w:iCs/>
                <w:shd w:val="clear" w:color="auto" w:fill="FFFF00"/>
              </w:rPr>
            </w:pPr>
          </w:p>
          <w:p w14:paraId="32AAAF56" w14:textId="77777777" w:rsidR="00673277" w:rsidRDefault="00C3087D">
            <w:pPr>
              <w:pStyle w:val="Normalintable"/>
            </w:pPr>
            <w:r>
              <w:t xml:space="preserve">If you buy a </w:t>
            </w:r>
            <w:r>
              <w:rPr>
                <w:shd w:val="clear" w:color="auto" w:fill="FFFF00"/>
              </w:rPr>
              <w:t>35%</w:t>
            </w:r>
            <w:r>
              <w:t xml:space="preserve"> share, the share purchase price will be </w:t>
            </w:r>
            <w:r>
              <w:rPr>
                <w:shd w:val="clear" w:color="auto" w:fill="FFFF00"/>
              </w:rPr>
              <w:t>£70,875</w:t>
            </w:r>
            <w:r>
              <w:t xml:space="preserve"> and the rent will be </w:t>
            </w:r>
            <w:r>
              <w:rPr>
                <w:shd w:val="clear" w:color="auto" w:fill="FFFF00"/>
              </w:rPr>
              <w:t>£301.64</w:t>
            </w:r>
            <w:r>
              <w:t xml:space="preserve"> a month. </w:t>
            </w:r>
          </w:p>
          <w:p w14:paraId="32AAAF57" w14:textId="77777777" w:rsidR="00673277" w:rsidRDefault="00673277">
            <w:pPr>
              <w:pStyle w:val="Normalintable"/>
            </w:pPr>
          </w:p>
          <w:p w14:paraId="32AAAF58" w14:textId="77777777" w:rsidR="00673277" w:rsidRDefault="00C3087D">
            <w:pPr>
              <w:pStyle w:val="Normalintable"/>
            </w:pPr>
            <w:r>
              <w:t xml:space="preserve">If you buy a larger share, you'll pay less rent. The table below </w:t>
            </w:r>
            <w:r>
              <w:t>shows further examples.</w:t>
            </w:r>
          </w:p>
          <w:p w14:paraId="32AAAF59" w14:textId="77777777" w:rsidR="00673277" w:rsidRDefault="00673277">
            <w:pPr>
              <w:pStyle w:val="Normalintable"/>
            </w:pPr>
          </w:p>
          <w:p w14:paraId="32AAAF5A" w14:textId="77777777" w:rsidR="00673277" w:rsidRDefault="00673277">
            <w:pPr>
              <w:pStyle w:val="Normalintable"/>
              <w:rPr>
                <w:i/>
                <w:iCs/>
                <w:shd w:val="clear" w:color="auto" w:fill="FFFF00"/>
              </w:rPr>
            </w:pPr>
          </w:p>
          <w:tbl>
            <w:tblPr>
              <w:tblW w:w="6255" w:type="dxa"/>
              <w:tblCellMar>
                <w:left w:w="10" w:type="dxa"/>
                <w:right w:w="10" w:type="dxa"/>
              </w:tblCellMar>
              <w:tblLook w:val="04A0" w:firstRow="1" w:lastRow="0" w:firstColumn="1" w:lastColumn="0" w:noHBand="0" w:noVBand="1"/>
            </w:tblPr>
            <w:tblGrid>
              <w:gridCol w:w="2085"/>
              <w:gridCol w:w="2085"/>
              <w:gridCol w:w="2085"/>
            </w:tblGrid>
            <w:tr w:rsidR="00673277" w14:paraId="32AAAF5E"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5B" w14:textId="77777777" w:rsidR="00673277" w:rsidRDefault="00C3087D">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5C" w14:textId="77777777" w:rsidR="00673277" w:rsidRDefault="00C3087D">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5D" w14:textId="77777777" w:rsidR="00673277" w:rsidRDefault="00C3087D">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673277" w14:paraId="32AAAF63"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5F"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10% </w:t>
                  </w:r>
                </w:p>
                <w:p w14:paraId="32AAAF60" w14:textId="77777777" w:rsidR="00673277" w:rsidRDefault="00673277">
                  <w:pPr>
                    <w:keepLines w:val="0"/>
                    <w:suppressAutoHyphens w:val="0"/>
                    <w:spacing w:before="0" w:after="0"/>
                    <w:rPr>
                      <w:rFonts w:eastAsia="Times New Roman"/>
                      <w:color w:val="000000"/>
                      <w:shd w:val="clear" w:color="auto" w:fill="FFFF00"/>
                      <w:lang w:eastAsia="en-GB"/>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1" w14:textId="77777777" w:rsidR="00673277" w:rsidRDefault="00C3087D">
                  <w:pPr>
                    <w:keepLines w:val="0"/>
                    <w:suppressAutoHyphens w:val="0"/>
                    <w:spacing w:before="0" w:after="0"/>
                  </w:pPr>
                  <w:r>
                    <w:rPr>
                      <w:b/>
                      <w:bCs/>
                      <w:shd w:val="clear" w:color="auto" w:fill="FFFF00"/>
                    </w:rPr>
                    <w:t>£20,250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2" w14:textId="77777777" w:rsidR="00673277" w:rsidRDefault="00C3087D">
                  <w:pPr>
                    <w:keepLines w:val="0"/>
                    <w:suppressAutoHyphens w:val="0"/>
                    <w:spacing w:before="0" w:after="0"/>
                  </w:pPr>
                  <w:r>
                    <w:rPr>
                      <w:b/>
                      <w:bCs/>
                      <w:shd w:val="clear" w:color="auto" w:fill="FFFF00"/>
                    </w:rPr>
                    <w:t>£417.66</w:t>
                  </w:r>
                </w:p>
              </w:tc>
            </w:tr>
            <w:tr w:rsidR="00673277" w14:paraId="32AAAF68"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4"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25%  </w:t>
                  </w:r>
                </w:p>
                <w:p w14:paraId="32AAAF65" w14:textId="77777777" w:rsidR="00673277" w:rsidRDefault="00673277">
                  <w:pPr>
                    <w:keepLines w:val="0"/>
                    <w:suppressAutoHyphens w:val="0"/>
                    <w:spacing w:before="0" w:after="0"/>
                    <w:rPr>
                      <w:shd w:val="clear" w:color="auto" w:fill="FFFF00"/>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6" w14:textId="77777777" w:rsidR="00673277" w:rsidRDefault="00C3087D">
                  <w:pPr>
                    <w:keepLines w:val="0"/>
                    <w:suppressAutoHyphens w:val="0"/>
                    <w:spacing w:before="0" w:after="0"/>
                  </w:pPr>
                  <w:r>
                    <w:rPr>
                      <w:b/>
                      <w:bCs/>
                      <w:shd w:val="clear" w:color="auto" w:fill="FFFF00"/>
                    </w:rPr>
                    <w:t>£50,625</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7" w14:textId="77777777" w:rsidR="00673277" w:rsidRDefault="00C3087D">
                  <w:pPr>
                    <w:keepLines w:val="0"/>
                    <w:suppressAutoHyphens w:val="0"/>
                    <w:spacing w:before="0" w:after="0"/>
                  </w:pPr>
                  <w:r>
                    <w:rPr>
                      <w:b/>
                      <w:bCs/>
                      <w:shd w:val="clear" w:color="auto" w:fill="FFFF00"/>
                    </w:rPr>
                    <w:t>£348.05</w:t>
                  </w:r>
                </w:p>
              </w:tc>
            </w:tr>
            <w:tr w:rsidR="00673277" w14:paraId="32AAAF6D"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9"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30%  </w:t>
                  </w:r>
                </w:p>
                <w:p w14:paraId="32AAAF6A" w14:textId="77777777" w:rsidR="00673277" w:rsidRDefault="00673277">
                  <w:pPr>
                    <w:keepLines w:val="0"/>
                    <w:suppressAutoHyphens w:val="0"/>
                    <w:spacing w:before="0" w:after="0"/>
                    <w:rPr>
                      <w:shd w:val="clear" w:color="auto" w:fill="FFFF00"/>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B" w14:textId="77777777" w:rsidR="00673277" w:rsidRDefault="00C3087D">
                  <w:pPr>
                    <w:keepLines w:val="0"/>
                    <w:suppressAutoHyphens w:val="0"/>
                    <w:spacing w:before="0" w:after="0"/>
                  </w:pPr>
                  <w:r>
                    <w:rPr>
                      <w:b/>
                      <w:bCs/>
                      <w:shd w:val="clear" w:color="auto" w:fill="FFFF00"/>
                    </w:rPr>
                    <w:t>£60,750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C" w14:textId="77777777" w:rsidR="00673277" w:rsidRDefault="00C3087D">
                  <w:pPr>
                    <w:keepLines w:val="0"/>
                    <w:suppressAutoHyphens w:val="0"/>
                    <w:spacing w:before="0" w:after="0"/>
                  </w:pPr>
                  <w:r>
                    <w:rPr>
                      <w:b/>
                      <w:bCs/>
                      <w:shd w:val="clear" w:color="auto" w:fill="FFFF00"/>
                    </w:rPr>
                    <w:t>£324.84</w:t>
                  </w:r>
                </w:p>
              </w:tc>
            </w:tr>
            <w:tr w:rsidR="00673277" w14:paraId="32AAAF72"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6E"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40%  </w:t>
                  </w:r>
                </w:p>
                <w:p w14:paraId="32AAAF6F" w14:textId="77777777" w:rsidR="00673277" w:rsidRDefault="00673277">
                  <w:pPr>
                    <w:keepLines w:val="0"/>
                    <w:suppressAutoHyphens w:val="0"/>
                    <w:spacing w:before="0" w:after="0"/>
                    <w:rPr>
                      <w:shd w:val="clear" w:color="auto" w:fill="FFFF00"/>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0" w14:textId="77777777" w:rsidR="00673277" w:rsidRDefault="00C3087D">
                  <w:pPr>
                    <w:keepLines w:val="0"/>
                    <w:suppressAutoHyphens w:val="0"/>
                    <w:spacing w:before="0" w:after="0"/>
                  </w:pPr>
                  <w:r>
                    <w:rPr>
                      <w:b/>
                      <w:bCs/>
                      <w:shd w:val="clear" w:color="auto" w:fill="FFFF00"/>
                    </w:rPr>
                    <w:t>£81,000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1" w14:textId="77777777" w:rsidR="00673277" w:rsidRDefault="00C3087D">
                  <w:pPr>
                    <w:keepLines w:val="0"/>
                    <w:suppressAutoHyphens w:val="0"/>
                    <w:spacing w:before="0" w:after="0"/>
                  </w:pPr>
                  <w:r>
                    <w:rPr>
                      <w:b/>
                      <w:bCs/>
                      <w:shd w:val="clear" w:color="auto" w:fill="FFFF00"/>
                    </w:rPr>
                    <w:t>£278.44</w:t>
                  </w:r>
                </w:p>
              </w:tc>
            </w:tr>
            <w:tr w:rsidR="00673277" w14:paraId="32AAAF77"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3"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50%  </w:t>
                  </w:r>
                </w:p>
                <w:p w14:paraId="32AAAF74" w14:textId="77777777" w:rsidR="00673277" w:rsidRDefault="00673277">
                  <w:pPr>
                    <w:keepLines w:val="0"/>
                    <w:suppressAutoHyphens w:val="0"/>
                    <w:spacing w:before="0" w:after="0"/>
                    <w:rPr>
                      <w:shd w:val="clear" w:color="auto" w:fill="FFFF00"/>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5" w14:textId="77777777" w:rsidR="00673277" w:rsidRDefault="00C3087D">
                  <w:pPr>
                    <w:keepLines w:val="0"/>
                    <w:suppressAutoHyphens w:val="0"/>
                    <w:spacing w:before="0" w:after="0"/>
                  </w:pPr>
                  <w:r>
                    <w:rPr>
                      <w:b/>
                      <w:bCs/>
                      <w:shd w:val="clear" w:color="auto" w:fill="FFFF00"/>
                    </w:rPr>
                    <w:t>£101,250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6" w14:textId="77777777" w:rsidR="00673277" w:rsidRDefault="00C3087D">
                  <w:pPr>
                    <w:keepLines w:val="0"/>
                    <w:suppressAutoHyphens w:val="0"/>
                    <w:spacing w:before="0" w:after="0"/>
                  </w:pPr>
                  <w:r>
                    <w:rPr>
                      <w:b/>
                      <w:bCs/>
                      <w:shd w:val="clear" w:color="auto" w:fill="FFFF00"/>
                    </w:rPr>
                    <w:t>£232.03</w:t>
                  </w:r>
                </w:p>
              </w:tc>
            </w:tr>
            <w:tr w:rsidR="00673277" w14:paraId="32AAAF7C"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8"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60%  </w:t>
                  </w:r>
                </w:p>
                <w:p w14:paraId="32AAAF79" w14:textId="77777777" w:rsidR="00673277" w:rsidRDefault="00673277">
                  <w:pPr>
                    <w:keepLines w:val="0"/>
                    <w:suppressAutoHyphens w:val="0"/>
                    <w:spacing w:before="0" w:after="0"/>
                    <w:rPr>
                      <w:shd w:val="clear" w:color="auto" w:fill="FFFF00"/>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A" w14:textId="77777777" w:rsidR="00673277" w:rsidRDefault="00C3087D">
                  <w:pPr>
                    <w:keepLines w:val="0"/>
                    <w:suppressAutoHyphens w:val="0"/>
                    <w:spacing w:before="0" w:after="0"/>
                  </w:pPr>
                  <w:r>
                    <w:rPr>
                      <w:b/>
                      <w:bCs/>
                      <w:shd w:val="clear" w:color="auto" w:fill="FFFF00"/>
                    </w:rPr>
                    <w:t>£121,500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B" w14:textId="77777777" w:rsidR="00673277" w:rsidRDefault="00C3087D">
                  <w:pPr>
                    <w:keepLines w:val="0"/>
                    <w:suppressAutoHyphens w:val="0"/>
                    <w:spacing w:before="0" w:after="0"/>
                  </w:pPr>
                  <w:r>
                    <w:rPr>
                      <w:b/>
                      <w:bCs/>
                      <w:shd w:val="clear" w:color="auto" w:fill="FFFF00"/>
                    </w:rPr>
                    <w:t>£185.63</w:t>
                  </w:r>
                </w:p>
              </w:tc>
            </w:tr>
            <w:tr w:rsidR="00673277" w14:paraId="32AAAF81"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D"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70%  </w:t>
                  </w:r>
                </w:p>
                <w:p w14:paraId="32AAAF7E" w14:textId="77777777" w:rsidR="00673277" w:rsidRDefault="00673277">
                  <w:pPr>
                    <w:keepLines w:val="0"/>
                    <w:suppressAutoHyphens w:val="0"/>
                    <w:spacing w:before="0" w:after="0"/>
                    <w:rPr>
                      <w:shd w:val="clear" w:color="auto" w:fill="FFFF00"/>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7F" w14:textId="77777777" w:rsidR="00673277" w:rsidRDefault="00C3087D">
                  <w:pPr>
                    <w:keepLines w:val="0"/>
                    <w:suppressAutoHyphens w:val="0"/>
                    <w:spacing w:before="0" w:after="0"/>
                  </w:pPr>
                  <w:r>
                    <w:rPr>
                      <w:b/>
                      <w:bCs/>
                      <w:shd w:val="clear" w:color="auto" w:fill="FFFF00"/>
                    </w:rPr>
                    <w:t>£141,750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80" w14:textId="77777777" w:rsidR="00673277" w:rsidRDefault="00C3087D">
                  <w:pPr>
                    <w:keepLines w:val="0"/>
                    <w:suppressAutoHyphens w:val="0"/>
                    <w:spacing w:before="0" w:after="0"/>
                  </w:pPr>
                  <w:r>
                    <w:rPr>
                      <w:b/>
                      <w:bCs/>
                      <w:shd w:val="clear" w:color="auto" w:fill="FFFF00"/>
                    </w:rPr>
                    <w:t>£139.22</w:t>
                  </w:r>
                </w:p>
              </w:tc>
            </w:tr>
            <w:tr w:rsidR="00673277" w14:paraId="32AAAF86"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82" w14:textId="77777777" w:rsidR="00673277" w:rsidRDefault="00C3087D">
                  <w:pPr>
                    <w:keepLines w:val="0"/>
                    <w:suppressAutoHyphens w:val="0"/>
                    <w:spacing w:before="0" w:after="0"/>
                    <w:rPr>
                      <w:rFonts w:eastAsia="Times New Roman"/>
                      <w:b/>
                      <w:bCs/>
                      <w:color w:val="000000"/>
                      <w:shd w:val="clear" w:color="auto" w:fill="FFFF00"/>
                      <w:lang w:eastAsia="en-GB"/>
                    </w:rPr>
                  </w:pPr>
                  <w:r>
                    <w:rPr>
                      <w:rFonts w:eastAsia="Times New Roman"/>
                      <w:b/>
                      <w:bCs/>
                      <w:color w:val="000000"/>
                      <w:shd w:val="clear" w:color="auto" w:fill="FFFF00"/>
                      <w:lang w:eastAsia="en-GB"/>
                    </w:rPr>
                    <w:t>75%  </w:t>
                  </w:r>
                </w:p>
                <w:p w14:paraId="32AAAF83" w14:textId="77777777" w:rsidR="00673277" w:rsidRDefault="00673277">
                  <w:pPr>
                    <w:keepLines w:val="0"/>
                    <w:suppressAutoHyphens w:val="0"/>
                    <w:spacing w:before="0" w:after="0"/>
                    <w:rPr>
                      <w:shd w:val="clear" w:color="auto" w:fill="FFFF00"/>
                    </w:rPr>
                  </w:pP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84" w14:textId="77777777" w:rsidR="00673277" w:rsidRDefault="00C3087D">
                  <w:pPr>
                    <w:keepLines w:val="0"/>
                    <w:suppressAutoHyphens w:val="0"/>
                    <w:spacing w:before="0" w:after="0"/>
                  </w:pPr>
                  <w:r>
                    <w:rPr>
                      <w:b/>
                      <w:bCs/>
                      <w:shd w:val="clear" w:color="auto" w:fill="FFFF00"/>
                    </w:rPr>
                    <w:t>£151,875</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AAAF85" w14:textId="77777777" w:rsidR="00673277" w:rsidRDefault="00C3087D">
                  <w:pPr>
                    <w:keepLines w:val="0"/>
                    <w:suppressAutoHyphens w:val="0"/>
                    <w:spacing w:before="0" w:after="0"/>
                  </w:pPr>
                  <w:r>
                    <w:rPr>
                      <w:b/>
                      <w:bCs/>
                      <w:shd w:val="clear" w:color="auto" w:fill="FFFF00"/>
                    </w:rPr>
                    <w:t>£116.02</w:t>
                  </w:r>
                </w:p>
              </w:tc>
            </w:tr>
          </w:tbl>
          <w:p w14:paraId="32AAAF87" w14:textId="77777777" w:rsidR="00673277" w:rsidRDefault="00673277">
            <w:pPr>
              <w:pStyle w:val="Normalintable"/>
            </w:pPr>
          </w:p>
          <w:p w14:paraId="32AAAF88" w14:textId="77777777" w:rsidR="00673277" w:rsidRDefault="00C3087D">
            <w:pPr>
              <w:pStyle w:val="Normalintable"/>
            </w:pPr>
            <w:r>
              <w:t>Note that not all homes will be available to purchase from 10</w:t>
            </w:r>
            <w:r>
              <w:rPr>
                <w:color w:val="000000"/>
              </w:rPr>
              <w:t xml:space="preserve">%. The </w:t>
            </w:r>
            <w:r>
              <w:rPr>
                <w:b/>
                <w:bCs/>
                <w:color w:val="000000"/>
              </w:rPr>
              <w:t>minimum initial share</w:t>
            </w:r>
            <w:r>
              <w:rPr>
                <w:color w:val="000000"/>
              </w:rPr>
              <w:t xml:space="preserve"> you can purchase will vary depending on the home.</w:t>
            </w:r>
          </w:p>
          <w:p w14:paraId="32AAAF89" w14:textId="77777777" w:rsidR="00673277" w:rsidRDefault="00673277">
            <w:pPr>
              <w:pStyle w:val="Normalintable"/>
            </w:pPr>
          </w:p>
          <w:p w14:paraId="32AAAF8A" w14:textId="77777777" w:rsidR="00673277" w:rsidRDefault="00C3087D">
            <w:pPr>
              <w:pStyle w:val="Normalintable"/>
            </w:pPr>
            <w:r>
              <w:lastRenderedPageBreak/>
              <w:t xml:space="preserve">The percentage share and rent amount will change depending on the amount you </w:t>
            </w:r>
            <w:r>
              <w:t>can afford. You'll receive a worked example after a financial assessment.</w:t>
            </w:r>
          </w:p>
          <w:p w14:paraId="32AAAF8B" w14:textId="77777777" w:rsidR="00673277" w:rsidRDefault="00673277">
            <w:pPr>
              <w:pStyle w:val="NormalWeb"/>
              <w:spacing w:before="0" w:after="0"/>
              <w:rPr>
                <w:rFonts w:ascii="Arial" w:hAnsi="Arial" w:cs="Arial"/>
                <w:i/>
                <w:iCs/>
                <w:color w:val="EE0000"/>
                <w:shd w:val="clear" w:color="auto" w:fill="FFFF00"/>
              </w:rPr>
            </w:pPr>
          </w:p>
          <w:p w14:paraId="32AAAF8C" w14:textId="77777777" w:rsidR="00673277" w:rsidRDefault="00C3087D">
            <w:pPr>
              <w:pStyle w:val="Normalintable"/>
              <w:rPr>
                <w:i/>
                <w:iCs/>
                <w:shd w:val="clear" w:color="auto" w:fill="FFFF00"/>
              </w:rPr>
            </w:pPr>
            <w:r>
              <w:rPr>
                <w:i/>
                <w:iCs/>
                <w:shd w:val="clear" w:color="auto" w:fill="FFFF00"/>
              </w:rPr>
              <w:t>For New Build Homes</w:t>
            </w:r>
          </w:p>
          <w:p w14:paraId="32AAAF8D" w14:textId="77777777" w:rsidR="00673277" w:rsidRDefault="00673277">
            <w:pPr>
              <w:pStyle w:val="Normalintable"/>
              <w:rPr>
                <w:i/>
                <w:iCs/>
                <w:shd w:val="clear" w:color="auto" w:fill="FFFF00"/>
              </w:rPr>
            </w:pPr>
          </w:p>
          <w:p w14:paraId="32AAAF8E" w14:textId="77777777" w:rsidR="00673277" w:rsidRDefault="00C3087D">
            <w:pPr>
              <w:pStyle w:val="Normalintable"/>
              <w:rPr>
                <w:i/>
                <w:iCs/>
                <w:shd w:val="clear" w:color="auto" w:fill="FFFF00"/>
              </w:rPr>
            </w:pPr>
            <w:r>
              <w:rPr>
                <w:i/>
                <w:iCs/>
                <w:shd w:val="clear" w:color="auto" w:fill="FFFF00"/>
              </w:rPr>
              <w:t>Enter the percentage used for the rent calculation (for example, 2.75% of the unsold equity).</w:t>
            </w:r>
          </w:p>
          <w:p w14:paraId="32AAAF8F" w14:textId="77777777" w:rsidR="00673277" w:rsidRDefault="00673277">
            <w:pPr>
              <w:pStyle w:val="Normalintable"/>
              <w:rPr>
                <w:i/>
                <w:iCs/>
                <w:shd w:val="clear" w:color="auto" w:fill="FFFF00"/>
              </w:rPr>
            </w:pPr>
          </w:p>
          <w:p w14:paraId="32AAAF90" w14:textId="77777777" w:rsidR="00673277" w:rsidRDefault="00C3087D">
            <w:pPr>
              <w:pStyle w:val="NormalWeb"/>
              <w:spacing w:before="0" w:after="0"/>
              <w:rPr>
                <w:rFonts w:ascii="Arial" w:hAnsi="Arial" w:cs="Arial"/>
                <w:i/>
                <w:iCs/>
                <w:color w:val="000000"/>
                <w:shd w:val="clear" w:color="auto" w:fill="FFFF00"/>
              </w:rPr>
            </w:pPr>
            <w:r>
              <w:rPr>
                <w:rFonts w:ascii="Arial" w:hAnsi="Arial" w:cs="Arial"/>
                <w:i/>
                <w:iCs/>
                <w:color w:val="000000"/>
                <w:shd w:val="clear" w:color="auto" w:fill="FFFF00"/>
              </w:rPr>
              <w:t>For Resale Homes</w:t>
            </w:r>
          </w:p>
          <w:p w14:paraId="32AAAF91" w14:textId="77777777" w:rsidR="00673277" w:rsidRDefault="00673277">
            <w:pPr>
              <w:pStyle w:val="NormalWeb"/>
              <w:spacing w:before="0" w:after="0"/>
              <w:rPr>
                <w:rFonts w:ascii="Arial" w:hAnsi="Arial" w:cs="Arial"/>
                <w:i/>
                <w:iCs/>
                <w:color w:val="000000"/>
                <w:shd w:val="clear" w:color="auto" w:fill="FFFF00"/>
              </w:rPr>
            </w:pPr>
          </w:p>
          <w:p w14:paraId="32AAAF92" w14:textId="77777777" w:rsidR="00673277" w:rsidRDefault="00C3087D">
            <w:pPr>
              <w:pStyle w:val="NormalWeb"/>
              <w:keepLines w:val="0"/>
              <w:numPr>
                <w:ilvl w:val="0"/>
                <w:numId w:val="1"/>
              </w:numPr>
              <w:suppressAutoHyphens w:val="0"/>
              <w:spacing w:before="0" w:after="0"/>
            </w:pPr>
            <w:r>
              <w:rPr>
                <w:rFonts w:ascii="Arial" w:hAnsi="Arial" w:cs="Arial"/>
                <w:i/>
                <w:iCs/>
                <w:color w:val="000000"/>
                <w:shd w:val="clear" w:color="auto" w:fill="FFFF00"/>
              </w:rPr>
              <w:t xml:space="preserve">You may delete this section if you aren’t able to calculate the % figure </w:t>
            </w:r>
          </w:p>
          <w:p w14:paraId="32AAAF93" w14:textId="77777777" w:rsidR="00673277" w:rsidRDefault="00673277">
            <w:pPr>
              <w:pStyle w:val="NormalWeb"/>
              <w:keepLines w:val="0"/>
              <w:suppressAutoHyphens w:val="0"/>
              <w:spacing w:before="0" w:after="0"/>
              <w:rPr>
                <w:rFonts w:ascii="Arial" w:hAnsi="Arial" w:cs="Arial"/>
                <w:i/>
                <w:iCs/>
                <w:color w:val="EE0000"/>
                <w:shd w:val="clear" w:color="auto" w:fill="FFFF00"/>
              </w:rPr>
            </w:pPr>
          </w:p>
          <w:p w14:paraId="32AAAF94" w14:textId="77777777" w:rsidR="00673277" w:rsidRDefault="00C3087D">
            <w:pPr>
              <w:pStyle w:val="NormalWeb"/>
              <w:keepLines w:val="0"/>
              <w:suppressAutoHyphens w:val="0"/>
              <w:spacing w:before="0" w:after="0"/>
            </w:pPr>
            <w:r>
              <w:rPr>
                <w:rFonts w:ascii="Arial" w:hAnsi="Arial" w:cs="Arial"/>
                <w:i/>
                <w:iCs/>
                <w:color w:val="000000"/>
                <w:shd w:val="clear" w:color="auto" w:fill="FFFF00"/>
              </w:rPr>
              <w:t>Please use the following methodology example:</w:t>
            </w:r>
          </w:p>
          <w:p w14:paraId="32AAAF95" w14:textId="77777777" w:rsidR="00673277" w:rsidRDefault="00C3087D">
            <w:pPr>
              <w:rPr>
                <w:i/>
                <w:shd w:val="clear" w:color="auto" w:fill="FFFF00"/>
              </w:rPr>
            </w:pPr>
            <w:r>
              <w:rPr>
                <w:i/>
                <w:shd w:val="clear" w:color="auto" w:fill="FFFF00"/>
              </w:rPr>
              <w:t>Property price / value = £300,000</w:t>
            </w:r>
          </w:p>
          <w:p w14:paraId="32AAAF96" w14:textId="77777777" w:rsidR="00673277" w:rsidRDefault="00C3087D">
            <w:pPr>
              <w:rPr>
                <w:i/>
                <w:shd w:val="clear" w:color="auto" w:fill="FFFF00"/>
              </w:rPr>
            </w:pPr>
            <w:r>
              <w:rPr>
                <w:i/>
                <w:shd w:val="clear" w:color="auto" w:fill="FFFF00"/>
              </w:rPr>
              <w:t>Share being purchased = 40%</w:t>
            </w:r>
          </w:p>
          <w:p w14:paraId="32AAAF97" w14:textId="77777777" w:rsidR="00673277" w:rsidRDefault="00C3087D">
            <w:pPr>
              <w:rPr>
                <w:i/>
                <w:iCs/>
                <w:shd w:val="clear" w:color="auto" w:fill="FFFF00"/>
              </w:rPr>
            </w:pPr>
            <w:r>
              <w:rPr>
                <w:i/>
                <w:iCs/>
                <w:shd w:val="clear" w:color="auto" w:fill="FFFF00"/>
              </w:rPr>
              <w:t>Rent to be paid = £500 / month</w:t>
            </w:r>
          </w:p>
          <w:p w14:paraId="32AAAF98" w14:textId="77777777" w:rsidR="00673277" w:rsidRDefault="00C3087D">
            <w:pPr>
              <w:rPr>
                <w:i/>
                <w:shd w:val="clear" w:color="auto" w:fill="FFFF00"/>
              </w:rPr>
            </w:pPr>
            <w:r>
              <w:rPr>
                <w:i/>
                <w:shd w:val="clear" w:color="auto" w:fill="FFFF00"/>
              </w:rPr>
              <w:t xml:space="preserve">Based on the above the rent on unsold equity % to be input into the Key Information </w:t>
            </w:r>
            <w:r>
              <w:rPr>
                <w:i/>
                <w:shd w:val="clear" w:color="auto" w:fill="FFFF00"/>
              </w:rPr>
              <w:t>Document would be calculated as follows.</w:t>
            </w:r>
          </w:p>
          <w:p w14:paraId="32AAAF99" w14:textId="77777777" w:rsidR="00673277" w:rsidRDefault="00C3087D">
            <w:pPr>
              <w:rPr>
                <w:i/>
                <w:shd w:val="clear" w:color="auto" w:fill="FFFF00"/>
              </w:rPr>
            </w:pPr>
            <w:r>
              <w:rPr>
                <w:i/>
                <w:shd w:val="clear" w:color="auto" w:fill="FFFF00"/>
              </w:rPr>
              <w:t>Unsold equity = 60%</w:t>
            </w:r>
          </w:p>
          <w:p w14:paraId="32AAAF9A" w14:textId="77777777" w:rsidR="00673277" w:rsidRDefault="00C3087D">
            <w:pPr>
              <w:rPr>
                <w:i/>
                <w:shd w:val="clear" w:color="auto" w:fill="FFFF00"/>
              </w:rPr>
            </w:pPr>
            <w:r>
              <w:rPr>
                <w:i/>
                <w:shd w:val="clear" w:color="auto" w:fill="FFFF00"/>
              </w:rPr>
              <w:t>Unsold equity value = £180,000 (60% of £300,000)</w:t>
            </w:r>
          </w:p>
          <w:p w14:paraId="32AAAF9B" w14:textId="77777777" w:rsidR="00673277" w:rsidRDefault="00C3087D">
            <w:pPr>
              <w:rPr>
                <w:i/>
                <w:shd w:val="clear" w:color="auto" w:fill="FFFF00"/>
              </w:rPr>
            </w:pPr>
            <w:r>
              <w:rPr>
                <w:i/>
                <w:shd w:val="clear" w:color="auto" w:fill="FFFF00"/>
              </w:rPr>
              <w:t>Annual rent =    £6,000 per year (£500 / month x 12)</w:t>
            </w:r>
          </w:p>
          <w:p w14:paraId="32AAAF9C" w14:textId="77777777" w:rsidR="00673277" w:rsidRDefault="00C3087D">
            <w:r>
              <w:rPr>
                <w:shd w:val="clear" w:color="auto" w:fill="FFFF00"/>
              </w:rPr>
              <w:t>Rent as a % of unsold equity = £6,000 / £180,000 = 3.33%.</w:t>
            </w:r>
          </w:p>
          <w:p w14:paraId="32AAAF9D" w14:textId="77777777" w:rsidR="00673277" w:rsidRDefault="00C3087D">
            <w:pPr>
              <w:pStyle w:val="Normalintable"/>
            </w:pPr>
            <w:r>
              <w:t>Your annual rent is calculated as 2.75% of the remaining share of the full market value owned by the landlord.</w:t>
            </w:r>
          </w:p>
          <w:p w14:paraId="32AAAF9E" w14:textId="77777777" w:rsidR="00673277" w:rsidRDefault="00673277">
            <w:pPr>
              <w:pStyle w:val="Normalintable"/>
              <w:tabs>
                <w:tab w:val="left" w:pos="2732"/>
              </w:tabs>
            </w:pPr>
          </w:p>
        </w:tc>
      </w:tr>
      <w:tr w:rsidR="00673277" w14:paraId="32AAAFB1"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A0" w14:textId="77777777" w:rsidR="00673277" w:rsidRDefault="00C3087D">
            <w:pPr>
              <w:pStyle w:val="Normalintable"/>
              <w:rPr>
                <w:b/>
                <w:bCs/>
              </w:rPr>
            </w:pPr>
            <w:r>
              <w:rPr>
                <w:b/>
                <w:bCs/>
              </w:rPr>
              <w:lastRenderedPageBreak/>
              <w:t>Monthly payment to the landlord (excluding rent)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A1" w14:textId="77777777" w:rsidR="00673277" w:rsidRDefault="00C3087D">
            <w:pPr>
              <w:pStyle w:val="Normalintable"/>
              <w:rPr>
                <w:shd w:val="clear" w:color="auto" w:fill="FFFF00"/>
              </w:rPr>
            </w:pPr>
            <w:r>
              <w:rPr>
                <w:shd w:val="clear" w:color="auto" w:fill="FFFF00"/>
              </w:rPr>
              <w:t>£44.32</w:t>
            </w:r>
          </w:p>
          <w:p w14:paraId="32AAAFA2" w14:textId="77777777" w:rsidR="00673277" w:rsidRDefault="00673277">
            <w:pPr>
              <w:pStyle w:val="Normalintable"/>
            </w:pPr>
          </w:p>
          <w:p w14:paraId="32AAAFA3" w14:textId="77777777" w:rsidR="00673277" w:rsidRDefault="00C3087D">
            <w:pPr>
              <w:pStyle w:val="Normalintable"/>
            </w:pPr>
            <w:r>
              <w:t xml:space="preserve">Every month (in addition to your rent) you will pay: </w:t>
            </w:r>
          </w:p>
          <w:p w14:paraId="32AAAFA4" w14:textId="77777777" w:rsidR="00673277" w:rsidRDefault="00673277">
            <w:pPr>
              <w:pStyle w:val="Normalintable"/>
            </w:pPr>
          </w:p>
          <w:p w14:paraId="32AAAFA5" w14:textId="77777777" w:rsidR="00673277" w:rsidRDefault="00C3087D">
            <w:pPr>
              <w:pStyle w:val="Normalintable"/>
              <w:tabs>
                <w:tab w:val="left" w:pos="2732"/>
              </w:tabs>
            </w:pPr>
            <w:r>
              <w:t>Estate charge</w:t>
            </w:r>
            <w:r>
              <w:tab/>
              <w:t xml:space="preserve">            </w:t>
            </w:r>
            <w:r>
              <w:rPr>
                <w:shd w:val="clear" w:color="auto" w:fill="FFFF00"/>
              </w:rPr>
              <w:t>£11.14</w:t>
            </w:r>
          </w:p>
          <w:p w14:paraId="32AAAFA6" w14:textId="77777777" w:rsidR="00673277" w:rsidRDefault="00C3087D">
            <w:pPr>
              <w:pStyle w:val="Normalintable"/>
              <w:tabs>
                <w:tab w:val="left" w:pos="2732"/>
              </w:tabs>
            </w:pPr>
            <w:r>
              <w:t>Buildings insurance</w:t>
            </w:r>
            <w:r>
              <w:tab/>
            </w:r>
            <w:r>
              <w:t xml:space="preserve">            </w:t>
            </w:r>
            <w:r>
              <w:rPr>
                <w:shd w:val="clear" w:color="auto" w:fill="FFFF00"/>
              </w:rPr>
              <w:t>£10.24</w:t>
            </w:r>
          </w:p>
          <w:p w14:paraId="32AAAFA7" w14:textId="77777777" w:rsidR="00673277" w:rsidRDefault="00C3087D">
            <w:pPr>
              <w:pStyle w:val="Normalintable"/>
              <w:tabs>
                <w:tab w:val="left" w:pos="2732"/>
              </w:tabs>
            </w:pPr>
            <w:r>
              <w:lastRenderedPageBreak/>
              <w:t>Management fee</w:t>
            </w:r>
            <w:r>
              <w:tab/>
              <w:t xml:space="preserve">            </w:t>
            </w:r>
            <w:r>
              <w:rPr>
                <w:shd w:val="clear" w:color="auto" w:fill="FFFF00"/>
              </w:rPr>
              <w:t>£20.75</w:t>
            </w:r>
          </w:p>
          <w:p w14:paraId="32AAAFA8" w14:textId="77777777" w:rsidR="00673277" w:rsidRDefault="00C3087D">
            <w:pPr>
              <w:pStyle w:val="Normalintable"/>
              <w:tabs>
                <w:tab w:val="left" w:pos="2732"/>
              </w:tabs>
            </w:pPr>
            <w:r>
              <w:t xml:space="preserve">Reserve/sinking fund payment     </w:t>
            </w:r>
            <w:r>
              <w:rPr>
                <w:shd w:val="clear" w:color="auto" w:fill="FFFF00"/>
              </w:rPr>
              <w:t>£2.19</w:t>
            </w:r>
          </w:p>
          <w:p w14:paraId="32AAAFA9" w14:textId="77777777" w:rsidR="00673277" w:rsidRDefault="00C3087D">
            <w:pPr>
              <w:pStyle w:val="Normalintable"/>
              <w:tabs>
                <w:tab w:val="left" w:pos="2732"/>
              </w:tabs>
            </w:pPr>
            <w:r>
              <w:t>Other service charges</w:t>
            </w:r>
            <w:r>
              <w:tab/>
              <w:t xml:space="preserve">            </w:t>
            </w:r>
            <w:r>
              <w:rPr>
                <w:shd w:val="clear" w:color="auto" w:fill="FFFF00"/>
              </w:rPr>
              <w:t>£____</w:t>
            </w:r>
          </w:p>
          <w:p w14:paraId="32AAAFAA" w14:textId="77777777" w:rsidR="00673277" w:rsidRDefault="00673277">
            <w:pPr>
              <w:pStyle w:val="Normalintable"/>
              <w:tabs>
                <w:tab w:val="left" w:pos="2732"/>
              </w:tabs>
            </w:pPr>
          </w:p>
          <w:p w14:paraId="32AAAFAB" w14:textId="77777777" w:rsidR="00673277" w:rsidRDefault="00C3087D">
            <w:pPr>
              <w:pStyle w:val="Normalintable"/>
              <w:tabs>
                <w:tab w:val="left" w:pos="2732"/>
              </w:tabs>
            </w:pPr>
            <w:r>
              <w:t xml:space="preserve">Total monthly payment </w:t>
            </w:r>
            <w:r>
              <w:rPr>
                <w:b/>
                <w:bCs/>
              </w:rPr>
              <w:t>excluding rent</w:t>
            </w:r>
            <w:r>
              <w:tab/>
            </w:r>
            <w:r>
              <w:rPr>
                <w:shd w:val="clear" w:color="auto" w:fill="FFFF00"/>
              </w:rPr>
              <w:t>£44.32</w:t>
            </w:r>
          </w:p>
          <w:p w14:paraId="32AAAFAC" w14:textId="77777777" w:rsidR="00673277" w:rsidRDefault="00673277">
            <w:pPr>
              <w:pStyle w:val="Normalintable"/>
              <w:tabs>
                <w:tab w:val="left" w:pos="2732"/>
              </w:tabs>
            </w:pPr>
          </w:p>
          <w:p w14:paraId="32AAAFAD" w14:textId="77777777" w:rsidR="00673277" w:rsidRDefault="00C3087D">
            <w:pPr>
              <w:pStyle w:val="Normalintable"/>
              <w:tabs>
                <w:tab w:val="left" w:pos="2732"/>
              </w:tabs>
            </w:pPr>
            <w:r>
              <w:t xml:space="preserve">Total monthly payments will typically be reviewed on an annual basis. </w:t>
            </w:r>
          </w:p>
          <w:p w14:paraId="32AAAFAE" w14:textId="77777777" w:rsidR="00673277" w:rsidRDefault="00673277">
            <w:pPr>
              <w:pStyle w:val="Normalintable"/>
              <w:tabs>
                <w:tab w:val="left" w:pos="2732"/>
              </w:tabs>
            </w:pPr>
          </w:p>
          <w:p w14:paraId="32AAAFAF" w14:textId="77777777" w:rsidR="00673277" w:rsidRDefault="00C3087D">
            <w:pPr>
              <w:pStyle w:val="Normalintable"/>
              <w:tabs>
                <w:tab w:val="left" w:pos="2732"/>
              </w:tabs>
            </w:pPr>
            <w:r>
              <w:t>For more information, see section 4, ‘Service Charges’, in the 'Key information about shared ownership' document.</w:t>
            </w:r>
          </w:p>
          <w:p w14:paraId="32AAAFB0" w14:textId="77777777" w:rsidR="00673277" w:rsidRDefault="00673277">
            <w:pPr>
              <w:pStyle w:val="Normalintable"/>
              <w:tabs>
                <w:tab w:val="left" w:pos="2732"/>
              </w:tabs>
            </w:pPr>
          </w:p>
        </w:tc>
      </w:tr>
      <w:tr w:rsidR="00673277" w14:paraId="32AAAFB8"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B2" w14:textId="77777777" w:rsidR="00673277" w:rsidRDefault="00C3087D">
            <w:pPr>
              <w:pStyle w:val="Normalintable"/>
              <w:rPr>
                <w:b/>
                <w:bCs/>
              </w:rPr>
            </w:pPr>
            <w:r>
              <w:rPr>
                <w:b/>
                <w:bCs/>
              </w:rPr>
              <w:lastRenderedPageBreak/>
              <w:t>Reservation fee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B3" w14:textId="77777777" w:rsidR="00673277" w:rsidRDefault="00C3087D">
            <w:pPr>
              <w:pStyle w:val="Normalintable"/>
            </w:pPr>
            <w:r>
              <w:t>£250.00</w:t>
            </w:r>
          </w:p>
          <w:p w14:paraId="32AAAFB4" w14:textId="77777777" w:rsidR="00673277" w:rsidRDefault="00673277">
            <w:pPr>
              <w:pStyle w:val="Normalintable"/>
            </w:pPr>
          </w:p>
          <w:p w14:paraId="32AAAFB5" w14:textId="77777777" w:rsidR="00673277" w:rsidRDefault="00C3087D">
            <w:pPr>
              <w:pStyle w:val="Normalintable"/>
            </w:pPr>
            <w:r>
              <w:t>You’ll need to pay a reservation fee to secure your home. When you pay the fee, no one else will be able to reserve the</w:t>
            </w:r>
            <w:r>
              <w:t xml:space="preserve"> home. </w:t>
            </w:r>
          </w:p>
          <w:p w14:paraId="32AAAFB6" w14:textId="77777777" w:rsidR="00673277" w:rsidRDefault="00673277">
            <w:pPr>
              <w:pStyle w:val="Normalintable"/>
            </w:pPr>
          </w:p>
          <w:p w14:paraId="32AAAFB7" w14:textId="77777777" w:rsidR="00673277" w:rsidRDefault="00C3087D">
            <w:pPr>
              <w:pStyle w:val="Normalintable"/>
            </w:pPr>
            <w:r>
              <w:t xml:space="preserve">The reservation fee secures the home </w:t>
            </w:r>
            <w:r>
              <w:rPr>
                <w:u w:val="single"/>
                <w:shd w:val="clear" w:color="auto" w:fill="FFFF00"/>
              </w:rPr>
              <w:t>for 3 days</w:t>
            </w:r>
            <w:r>
              <w:t xml:space="preserve">. If you buy the home, the fee will be taken off the final amount you pay on completion. If you do not buy the home, the fee </w:t>
            </w:r>
            <w:r>
              <w:rPr>
                <w:shd w:val="clear" w:color="auto" w:fill="FFFF00"/>
              </w:rPr>
              <w:t>is not</w:t>
            </w:r>
            <w:r>
              <w:t xml:space="preserve"> refundable.</w:t>
            </w:r>
          </w:p>
        </w:tc>
      </w:tr>
      <w:tr w:rsidR="00673277" w14:paraId="32AAAFD2"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B9" w14:textId="77777777" w:rsidR="00673277" w:rsidRDefault="00C3087D">
            <w:pPr>
              <w:pStyle w:val="Normalintable"/>
            </w:pPr>
            <w:r>
              <w:rPr>
                <w:b/>
                <w:bCs/>
              </w:rPr>
              <w:t>Eligibility</w:t>
            </w:r>
            <w:r>
              <w:t xml:space="preserve"> </w:t>
            </w:r>
            <w:r>
              <w:rPr>
                <w:b/>
                <w:bCs/>
              </w:rPr>
              <w:t>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BA" w14:textId="77777777" w:rsidR="00673277" w:rsidRDefault="00C3087D">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32AAAFBB" w14:textId="77777777" w:rsidR="00673277" w:rsidRDefault="00C3087D">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32AAAFBC" w14:textId="77777777" w:rsidR="00673277" w:rsidRDefault="00C3087D">
            <w:pPr>
              <w:pStyle w:val="NormalWeb"/>
              <w:numPr>
                <w:ilvl w:val="0"/>
                <w:numId w:val="2"/>
              </w:numPr>
              <w:spacing w:before="280"/>
              <w:jc w:val="both"/>
            </w:pPr>
            <w:r>
              <w:rPr>
                <w:rFonts w:ascii="Arial" w:hAnsi="Arial" w:cs="Arial"/>
                <w:color w:val="000000"/>
              </w:rPr>
              <w:t xml:space="preserve">The order in which you will be assessed </w:t>
            </w:r>
            <w:r>
              <w:rPr>
                <w:rFonts w:ascii="Arial" w:hAnsi="Arial" w:cs="Arial"/>
                <w:color w:val="000000"/>
                <w:shd w:val="clear" w:color="auto" w:fill="FFFF00"/>
              </w:rPr>
              <w:t xml:space="preserve">– </w:t>
            </w:r>
          </w:p>
          <w:p w14:paraId="32AAAFBD" w14:textId="77777777" w:rsidR="00673277" w:rsidRDefault="00C3087D">
            <w:pPr>
              <w:pStyle w:val="NormalWeb"/>
              <w:spacing w:after="280"/>
            </w:pPr>
            <w:hyperlink r:id="rId7" w:history="1">
              <w:r>
                <w:rPr>
                  <w:rStyle w:val="Hyperlink"/>
                  <w:rFonts w:ascii="Arial" w:hAnsi="Arial" w:cs="Arial"/>
                </w:rPr>
                <w:t>Assessment and Affordability Policy | Platform Home Ownership</w:t>
              </w:r>
            </w:hyperlink>
            <w:r>
              <w:rPr>
                <w:rFonts w:ascii="Arial" w:hAnsi="Arial" w:cs="Arial"/>
              </w:rPr>
              <w:t xml:space="preserve"> </w:t>
            </w:r>
          </w:p>
          <w:p w14:paraId="32AAAFBE" w14:textId="77777777" w:rsidR="00673277" w:rsidRDefault="00C3087D">
            <w:pPr>
              <w:pStyle w:val="NormalWeb"/>
              <w:spacing w:after="280"/>
            </w:pPr>
            <w:hyperlink r:id="rId8" w:history="1">
              <w:r>
                <w:rPr>
                  <w:rStyle w:val="Hyperlink"/>
                  <w:rFonts w:ascii="Arial" w:hAnsi="Arial" w:cs="Arial"/>
                </w:rPr>
                <w:t>Adverse Policy | Platform Home Ownership</w:t>
              </w:r>
            </w:hyperlink>
          </w:p>
          <w:p w14:paraId="32AAAFBF" w14:textId="77777777" w:rsidR="00673277" w:rsidRDefault="00C3087D">
            <w:pPr>
              <w:pStyle w:val="NormalWeb"/>
              <w:spacing w:after="280"/>
            </w:pPr>
            <w:hyperlink r:id="rId9" w:history="1">
              <w:r>
                <w:rPr>
                  <w:rStyle w:val="Hyperlink"/>
                  <w:rFonts w:ascii="Arial" w:hAnsi="Arial" w:cs="Arial"/>
                </w:rPr>
                <w:t>Cash Buyer Policy | Platform Home Ownership</w:t>
              </w:r>
            </w:hyperlink>
          </w:p>
          <w:p w14:paraId="32AAAFC0" w14:textId="77777777" w:rsidR="00673277" w:rsidRDefault="00C3087D">
            <w:pPr>
              <w:pStyle w:val="Normalintable"/>
            </w:pPr>
            <w:r>
              <w:t xml:space="preserve">You can apply to buy the home if </w:t>
            </w:r>
            <w:r>
              <w:rPr>
                <w:b/>
                <w:bCs/>
              </w:rPr>
              <w:t>both</w:t>
            </w:r>
            <w:r>
              <w:t xml:space="preserve"> of the following apply:</w:t>
            </w:r>
          </w:p>
          <w:p w14:paraId="32AAAFC1" w14:textId="77777777" w:rsidR="00673277" w:rsidRDefault="00673277">
            <w:pPr>
              <w:pStyle w:val="Normalintable"/>
            </w:pPr>
          </w:p>
          <w:p w14:paraId="32AAAFC2" w14:textId="77777777" w:rsidR="00673277" w:rsidRDefault="00C3087D">
            <w:pPr>
              <w:pStyle w:val="Normalintable"/>
              <w:numPr>
                <w:ilvl w:val="0"/>
                <w:numId w:val="3"/>
              </w:numPr>
            </w:pPr>
            <w:r>
              <w:lastRenderedPageBreak/>
              <w:t xml:space="preserve">your household income is </w:t>
            </w:r>
            <w:r>
              <w:rPr>
                <w:shd w:val="clear" w:color="auto" w:fill="FFFF00"/>
              </w:rPr>
              <w:t>£80,000</w:t>
            </w:r>
            <w:r>
              <w:t xml:space="preserve"> or less</w:t>
            </w:r>
          </w:p>
          <w:p w14:paraId="32AAAFC3" w14:textId="77777777" w:rsidR="00673277" w:rsidRDefault="00C3087D">
            <w:pPr>
              <w:pStyle w:val="Normalintable"/>
              <w:numPr>
                <w:ilvl w:val="0"/>
                <w:numId w:val="3"/>
              </w:numPr>
            </w:pPr>
            <w:r>
              <w:t xml:space="preserve">you cannot afford </w:t>
            </w:r>
            <w:proofErr w:type="gramStart"/>
            <w:r>
              <w:t>all of</w:t>
            </w:r>
            <w:proofErr w:type="gramEnd"/>
            <w:r>
              <w:t xml:space="preserve"> </w:t>
            </w:r>
            <w:r>
              <w:t>the deposit and mortgage payments to buy a home that meets your needs</w:t>
            </w:r>
          </w:p>
          <w:p w14:paraId="32AAAFC4" w14:textId="77777777" w:rsidR="00673277" w:rsidRDefault="00673277">
            <w:pPr>
              <w:pStyle w:val="Normalintable"/>
              <w:ind w:left="720"/>
            </w:pPr>
          </w:p>
          <w:p w14:paraId="32AAAFC5" w14:textId="77777777" w:rsidR="00673277" w:rsidRDefault="00C3087D">
            <w:pPr>
              <w:pStyle w:val="Normalintable"/>
            </w:pPr>
            <w:r>
              <w:t xml:space="preserve"> </w:t>
            </w:r>
            <w:r>
              <w:rPr>
                <w:b/>
                <w:bCs/>
              </w:rPr>
              <w:t>One</w:t>
            </w:r>
            <w:r>
              <w:t xml:space="preserve"> of the following must also be true:</w:t>
            </w:r>
          </w:p>
          <w:p w14:paraId="32AAAFC6" w14:textId="77777777" w:rsidR="00673277" w:rsidRDefault="00673277">
            <w:pPr>
              <w:pStyle w:val="Normalintable"/>
            </w:pPr>
          </w:p>
          <w:p w14:paraId="32AAAFC7" w14:textId="77777777" w:rsidR="00673277" w:rsidRDefault="00C3087D">
            <w:pPr>
              <w:pStyle w:val="Normalintable"/>
              <w:numPr>
                <w:ilvl w:val="0"/>
                <w:numId w:val="4"/>
              </w:numPr>
            </w:pPr>
            <w:r>
              <w:t>you're a first-time buyer</w:t>
            </w:r>
          </w:p>
          <w:p w14:paraId="32AAAFC8" w14:textId="77777777" w:rsidR="00673277" w:rsidRDefault="00C3087D">
            <w:pPr>
              <w:pStyle w:val="Normalintable"/>
              <w:numPr>
                <w:ilvl w:val="0"/>
                <w:numId w:val="4"/>
              </w:numPr>
            </w:pPr>
            <w:r>
              <w:t>you used to own a home but cannot afford to buy one now</w:t>
            </w:r>
          </w:p>
          <w:p w14:paraId="32AAAFC9" w14:textId="77777777" w:rsidR="00673277" w:rsidRDefault="00C3087D">
            <w:pPr>
              <w:pStyle w:val="Normalintable"/>
              <w:numPr>
                <w:ilvl w:val="0"/>
                <w:numId w:val="4"/>
              </w:numPr>
            </w:pPr>
            <w:r>
              <w:t>you're forming a new household - for example, after a relationship breakdown</w:t>
            </w:r>
          </w:p>
          <w:p w14:paraId="32AAAFCA" w14:textId="77777777" w:rsidR="00673277" w:rsidRDefault="00C3087D">
            <w:pPr>
              <w:pStyle w:val="Normalintable"/>
              <w:numPr>
                <w:ilvl w:val="0"/>
                <w:numId w:val="4"/>
              </w:numPr>
            </w:pPr>
            <w:r>
              <w:t>you're an existing shared owner, and you want to move</w:t>
            </w:r>
          </w:p>
          <w:p w14:paraId="32AAAFCB" w14:textId="77777777" w:rsidR="00673277" w:rsidRDefault="00C3087D">
            <w:pPr>
              <w:pStyle w:val="Normalintable"/>
              <w:numPr>
                <w:ilvl w:val="0"/>
                <w:numId w:val="4"/>
              </w:numPr>
            </w:pPr>
            <w:r>
              <w:t>you own a home and want to move but cannot afford to buy a new home for your needs</w:t>
            </w:r>
          </w:p>
          <w:p w14:paraId="32AAAFCC" w14:textId="77777777" w:rsidR="00673277" w:rsidRDefault="00673277">
            <w:pPr>
              <w:pStyle w:val="Normalintable"/>
            </w:pPr>
          </w:p>
          <w:p w14:paraId="32AAAFCD" w14:textId="77777777" w:rsidR="00673277" w:rsidRDefault="00C3087D">
            <w:pPr>
              <w:pStyle w:val="Normalintable"/>
            </w:pPr>
            <w:r>
              <w:t xml:space="preserve">If you own a home, you must have completed the sale of the home on or before the date you complete </w:t>
            </w:r>
            <w:r>
              <w:t>your shared ownership purchase.</w:t>
            </w:r>
          </w:p>
          <w:p w14:paraId="32AAAFCE" w14:textId="77777777" w:rsidR="00673277" w:rsidRDefault="00673277">
            <w:pPr>
              <w:pStyle w:val="Normalintable"/>
            </w:pPr>
          </w:p>
          <w:p w14:paraId="32AAAFCF" w14:textId="77777777" w:rsidR="00673277" w:rsidRDefault="00C3087D">
            <w:pPr>
              <w:pStyle w:val="Normalintable"/>
            </w:pPr>
            <w:r>
              <w:rPr>
                <w:rStyle w:val="normaltextrun"/>
              </w:rPr>
              <w:t>As part of your application, your finances and credit history will be assessed to ensure that you can afford and sustain the rental and mortgage payments.</w:t>
            </w:r>
          </w:p>
          <w:p w14:paraId="32AAAFD0" w14:textId="77777777" w:rsidR="00673277" w:rsidRDefault="00673277">
            <w:pPr>
              <w:pStyle w:val="Normalintable"/>
            </w:pPr>
          </w:p>
          <w:p w14:paraId="32AAAFD1" w14:textId="77777777" w:rsidR="00673277" w:rsidRDefault="00C3087D">
            <w:pPr>
              <w:pStyle w:val="Normalintable"/>
            </w:pPr>
            <w:r>
              <w:t xml:space="preserve">Also, you must have a local connection to </w:t>
            </w:r>
            <w:r>
              <w:rPr>
                <w:shd w:val="clear" w:color="auto" w:fill="FFFF00"/>
              </w:rPr>
              <w:t>Sleaford</w:t>
            </w:r>
            <w:r>
              <w:t xml:space="preserve"> either through residency, work or family. </w:t>
            </w:r>
          </w:p>
        </w:tc>
      </w:tr>
      <w:tr w:rsidR="00673277" w14:paraId="32AAAFDD" w14:textId="77777777">
        <w:tblPrEx>
          <w:tblCellMar>
            <w:top w:w="0" w:type="dxa"/>
            <w:bottom w:w="0" w:type="dxa"/>
          </w:tblCellMar>
        </w:tblPrEx>
        <w:trPr>
          <w:trHeight w:val="300"/>
        </w:trPr>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D3" w14:textId="77777777" w:rsidR="00673277" w:rsidRDefault="00C3087D">
            <w:pPr>
              <w:pStyle w:val="Normalintable"/>
              <w:rPr>
                <w:b/>
                <w:bCs/>
              </w:rPr>
            </w:pPr>
            <w:r>
              <w:rPr>
                <w:b/>
                <w:bCs/>
              </w:rPr>
              <w:lastRenderedPageBreak/>
              <w:t>Affordability 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D4" w14:textId="77777777" w:rsidR="00673277" w:rsidRDefault="00C3087D">
            <w:pPr>
              <w:pStyle w:val="NormalWeb"/>
              <w:spacing w:after="280"/>
            </w:pPr>
            <w:r>
              <w:rPr>
                <w:rFonts w:ascii="Arial" w:hAnsi="Arial" w:cs="Arial"/>
                <w:color w:val="000000"/>
              </w:rPr>
              <w:t>You will be assessed to check you can afford the home.</w:t>
            </w:r>
          </w:p>
          <w:p w14:paraId="32AAAFD5" w14:textId="77777777" w:rsidR="00673277" w:rsidRDefault="00C3087D">
            <w:pPr>
              <w:pStyle w:val="NormalWeb"/>
            </w:pPr>
            <w:r>
              <w:rPr>
                <w:rFonts w:ascii="Arial" w:hAnsi="Arial" w:cs="Arial"/>
                <w:color w:val="000000"/>
              </w:rPr>
              <w:t>Your affordability assessment will be carried out by a suitably qualified and experienced adviser. </w:t>
            </w:r>
          </w:p>
          <w:p w14:paraId="32AAAFD6" w14:textId="77777777" w:rsidR="00673277" w:rsidRDefault="00C3087D">
            <w:pPr>
              <w:pStyle w:val="NormalWeb"/>
              <w:rPr>
                <w:rFonts w:ascii="Arial" w:hAnsi="Arial" w:cs="Arial"/>
                <w:color w:val="000000"/>
              </w:rPr>
            </w:pPr>
            <w:r>
              <w:rPr>
                <w:rFonts w:ascii="Arial" w:hAnsi="Arial" w:cs="Arial"/>
                <w:color w:val="000000"/>
              </w:rPr>
              <w:t xml:space="preserve">As part of the affordability assessment, you </w:t>
            </w:r>
            <w:r>
              <w:rPr>
                <w:rFonts w:ascii="Arial" w:hAnsi="Arial" w:cs="Arial"/>
                <w:color w:val="000000"/>
              </w:rPr>
              <w:t xml:space="preserve">will need to provide documents to confirm your income, savings, and financial commitments. </w:t>
            </w:r>
          </w:p>
          <w:p w14:paraId="32AAAFD7" w14:textId="77777777" w:rsidR="00673277" w:rsidRDefault="00C3087D">
            <w:pPr>
              <w:pStyle w:val="NormalWeb"/>
              <w:rPr>
                <w:rFonts w:ascii="Arial" w:hAnsi="Arial" w:cs="Arial"/>
                <w:color w:val="000000"/>
              </w:rPr>
            </w:pPr>
            <w:r>
              <w:rPr>
                <w:rFonts w:ascii="Arial" w:hAnsi="Arial" w:cs="Arial"/>
                <w:color w:val="000000"/>
              </w:rPr>
              <w:t xml:space="preserve">The assessment will </w:t>
            </w:r>
            <w:proofErr w:type="gramStart"/>
            <w:r>
              <w:rPr>
                <w:rFonts w:ascii="Arial" w:hAnsi="Arial" w:cs="Arial"/>
                <w:color w:val="000000"/>
              </w:rPr>
              <w:t>take into account</w:t>
            </w:r>
            <w:proofErr w:type="gramEnd"/>
            <w:r>
              <w:rPr>
                <w:rFonts w:ascii="Arial" w:hAnsi="Arial" w:cs="Arial"/>
                <w:color w:val="000000"/>
              </w:rPr>
              <w:t xml:space="preserve"> the housing provider’s specific policies including: </w:t>
            </w:r>
          </w:p>
          <w:p w14:paraId="32AAAFD8" w14:textId="77777777" w:rsidR="00673277" w:rsidRDefault="00C3087D">
            <w:pPr>
              <w:pStyle w:val="NormalWeb"/>
              <w:spacing w:after="280"/>
            </w:pPr>
            <w:r>
              <w:rPr>
                <w:rFonts w:ascii="Arial" w:hAnsi="Arial" w:cs="Arial"/>
                <w:color w:val="000000"/>
              </w:rPr>
              <w:t xml:space="preserve">How much money you will need to have available to be able to afford the home </w:t>
            </w:r>
          </w:p>
          <w:p w14:paraId="32AAAFD9" w14:textId="77777777" w:rsidR="00673277" w:rsidRDefault="00C3087D">
            <w:pPr>
              <w:pStyle w:val="pf0"/>
              <w:numPr>
                <w:ilvl w:val="0"/>
                <w:numId w:val="5"/>
              </w:numPr>
              <w:spacing w:line="249" w:lineRule="auto"/>
            </w:pPr>
            <w:r>
              <w:rPr>
                <w:rStyle w:val="cf01"/>
                <w:rFonts w:ascii="Arial" w:eastAsia="Arial" w:hAnsi="Arial" w:cs="Arial"/>
                <w:sz w:val="24"/>
                <w:szCs w:val="24"/>
                <w:shd w:val="clear" w:color="auto" w:fill="FFFF00"/>
              </w:rPr>
              <w:lastRenderedPageBreak/>
              <w:t>The minimum deposit you will need to buy the home (link to) Minimum deposit policy</w:t>
            </w:r>
          </w:p>
          <w:p w14:paraId="32AAAFDA" w14:textId="77777777" w:rsidR="00673277" w:rsidRDefault="00C3087D">
            <w:pPr>
              <w:pStyle w:val="pf0"/>
              <w:spacing w:line="249" w:lineRule="auto"/>
            </w:pPr>
            <w:hyperlink r:id="rId10" w:history="1">
              <w:r>
                <w:rPr>
                  <w:rStyle w:val="Hyperlink"/>
                  <w:rFonts w:ascii="Arial" w:hAnsi="Arial" w:cs="Arial"/>
                </w:rPr>
                <w:t>Assessment and Affordability Policy | Platform Home Ownership</w:t>
              </w:r>
            </w:hyperlink>
            <w:r>
              <w:rPr>
                <w:rFonts w:ascii="Arial" w:hAnsi="Arial" w:cs="Arial"/>
              </w:rPr>
              <w:t>)</w:t>
            </w:r>
          </w:p>
          <w:p w14:paraId="32AAAFDB" w14:textId="77777777" w:rsidR="00673277" w:rsidRDefault="00C3087D">
            <w:pPr>
              <w:pStyle w:val="NormalWeb"/>
              <w:spacing w:after="280"/>
            </w:pPr>
            <w:r>
              <w:rPr>
                <w:rStyle w:val="cf01"/>
                <w:rFonts w:ascii="Arial" w:eastAsia="Arial" w:hAnsi="Arial" w:cs="Arial"/>
                <w:sz w:val="24"/>
                <w:szCs w:val="24"/>
                <w:shd w:val="clear" w:color="auto" w:fill="FFFF00"/>
              </w:rPr>
              <w:t xml:space="preserve">The minimum </w:t>
            </w:r>
            <w:r>
              <w:rPr>
                <w:rStyle w:val="cf01"/>
                <w:rFonts w:ascii="Arial" w:eastAsia="Arial" w:hAnsi="Arial" w:cs="Arial"/>
                <w:sz w:val="24"/>
                <w:szCs w:val="24"/>
                <w:shd w:val="clear" w:color="auto" w:fill="FFFF00"/>
              </w:rPr>
              <w:t xml:space="preserve">requirements for your credit history </w:t>
            </w:r>
          </w:p>
          <w:p w14:paraId="32AAAFDC" w14:textId="77777777" w:rsidR="00673277" w:rsidRDefault="00C3087D">
            <w:pPr>
              <w:pStyle w:val="NormalWeb"/>
              <w:spacing w:after="280"/>
            </w:pPr>
            <w:hyperlink r:id="rId11" w:history="1">
              <w:r>
                <w:rPr>
                  <w:rStyle w:val="Hyperlink"/>
                  <w:rFonts w:ascii="Arial" w:hAnsi="Arial" w:cs="Arial"/>
                </w:rPr>
                <w:t>Adverse Policy | Platform Home Ownership</w:t>
              </w:r>
            </w:hyperlink>
          </w:p>
        </w:tc>
      </w:tr>
      <w:tr w:rsidR="00673277" w14:paraId="32AAAFE0"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DE" w14:textId="77777777" w:rsidR="00673277" w:rsidRDefault="00C3087D">
            <w:pPr>
              <w:pStyle w:val="Normalintable"/>
              <w:rPr>
                <w:b/>
                <w:bCs/>
              </w:rPr>
            </w:pPr>
            <w:r>
              <w:rPr>
                <w:b/>
                <w:bCs/>
              </w:rPr>
              <w:lastRenderedPageBreak/>
              <w:t>Tenure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DF" w14:textId="77777777" w:rsidR="00673277" w:rsidRDefault="00C3087D">
            <w:pPr>
              <w:pStyle w:val="Normalintable"/>
            </w:pPr>
            <w:r>
              <w:t>Leasehold</w:t>
            </w:r>
          </w:p>
        </w:tc>
      </w:tr>
      <w:tr w:rsidR="00673277" w14:paraId="32AAAFE4"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E1" w14:textId="77777777" w:rsidR="00673277" w:rsidRDefault="00C3087D">
            <w:pPr>
              <w:pStyle w:val="Normalintable"/>
              <w:rPr>
                <w:b/>
                <w:bCs/>
              </w:rPr>
            </w:pPr>
            <w:r>
              <w:rPr>
                <w:b/>
                <w:bCs/>
              </w:rPr>
              <w:t>Lease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E2" w14:textId="77777777" w:rsidR="00673277" w:rsidRDefault="00C3087D">
            <w:pPr>
              <w:pStyle w:val="Normalintable"/>
              <w:rPr>
                <w:shd w:val="clear" w:color="auto" w:fill="FFFF00"/>
              </w:rPr>
            </w:pPr>
            <w:r>
              <w:rPr>
                <w:shd w:val="clear" w:color="auto" w:fill="FFFF00"/>
              </w:rPr>
              <w:t>Shared ownership house lease</w:t>
            </w:r>
          </w:p>
          <w:p w14:paraId="32AAAFE3" w14:textId="77777777" w:rsidR="00673277" w:rsidRDefault="00673277">
            <w:pPr>
              <w:pStyle w:val="Normalintable"/>
            </w:pPr>
          </w:p>
        </w:tc>
      </w:tr>
      <w:tr w:rsidR="00673277" w14:paraId="32AAAFE9"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E5" w14:textId="77777777" w:rsidR="00673277" w:rsidRDefault="00C3087D">
            <w:pPr>
              <w:pStyle w:val="Normalintable"/>
              <w:rPr>
                <w:b/>
                <w:bCs/>
              </w:rPr>
            </w:pPr>
            <w:r>
              <w:rPr>
                <w:b/>
                <w:bCs/>
              </w:rPr>
              <w:t>Lease term</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E6" w14:textId="77777777" w:rsidR="00673277" w:rsidRDefault="00C3087D">
            <w:pPr>
              <w:pStyle w:val="Normalintable"/>
            </w:pPr>
            <w:r>
              <w:rPr>
                <w:shd w:val="clear" w:color="auto" w:fill="FFFF00"/>
              </w:rPr>
              <w:t>990</w:t>
            </w:r>
            <w:r>
              <w:t xml:space="preserve"> years</w:t>
            </w:r>
          </w:p>
          <w:p w14:paraId="32AAAFE7" w14:textId="77777777" w:rsidR="00673277" w:rsidRDefault="00673277">
            <w:pPr>
              <w:pStyle w:val="Normalintable"/>
            </w:pPr>
          </w:p>
          <w:p w14:paraId="32AAAFE8" w14:textId="77777777" w:rsidR="00673277" w:rsidRDefault="00C3087D">
            <w:pPr>
              <w:pStyle w:val="Normalintable"/>
            </w:pPr>
            <w:r>
              <w:t>For more information, see section 2.5, ‘Lease extensions’, in the ‘Key information about shared ownership’ document.</w:t>
            </w:r>
          </w:p>
        </w:tc>
      </w:tr>
      <w:tr w:rsidR="00673277" w14:paraId="32AAAFEF"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EA" w14:textId="77777777" w:rsidR="00673277" w:rsidRDefault="00C3087D">
            <w:pPr>
              <w:pStyle w:val="Normalintable"/>
              <w:rPr>
                <w:b/>
                <w:bCs/>
              </w:rPr>
            </w:pPr>
            <w:r>
              <w:rPr>
                <w:b/>
                <w:bCs/>
              </w:rPr>
              <w:t>Rent review</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EB" w14:textId="77777777" w:rsidR="00673277" w:rsidRDefault="00C3087D">
            <w:pPr>
              <w:pStyle w:val="Normalintable"/>
            </w:pPr>
            <w:r>
              <w:t xml:space="preserve">Your rent will be reviewed each year by a set formula using the </w:t>
            </w:r>
            <w:r>
              <w:rPr>
                <w:shd w:val="clear" w:color="auto" w:fill="FFFF00"/>
              </w:rPr>
              <w:t>Consumer Price Index (CPI)]</w:t>
            </w:r>
            <w:r>
              <w:t xml:space="preserve"> for the previous 12 months [</w:t>
            </w:r>
            <w:r>
              <w:rPr>
                <w:shd w:val="clear" w:color="auto" w:fill="FFFF00"/>
              </w:rPr>
              <w:t>plus [0.5%]</w:t>
            </w:r>
            <w:r>
              <w:t>.</w:t>
            </w:r>
          </w:p>
          <w:p w14:paraId="32AAAFEC" w14:textId="77777777" w:rsidR="00673277" w:rsidRDefault="00673277">
            <w:pPr>
              <w:pStyle w:val="Normalintable"/>
            </w:pPr>
          </w:p>
          <w:p w14:paraId="32AAAFED" w14:textId="77777777" w:rsidR="00673277" w:rsidRDefault="00C3087D">
            <w:pPr>
              <w:pStyle w:val="Normalintable"/>
            </w:pPr>
            <w:r>
              <w:t xml:space="preserve">For </w:t>
            </w:r>
            <w:r>
              <w:t xml:space="preserve">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32AAAFEE" w14:textId="77777777" w:rsidR="00673277" w:rsidRDefault="00673277">
            <w:pPr>
              <w:pStyle w:val="Normalintable"/>
            </w:pPr>
          </w:p>
        </w:tc>
      </w:tr>
      <w:tr w:rsidR="00673277" w14:paraId="32AAAFF2"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F0" w14:textId="77777777" w:rsidR="00673277" w:rsidRDefault="00C3087D">
            <w:pPr>
              <w:pStyle w:val="Normalintable"/>
              <w:rPr>
                <w:b/>
                <w:bCs/>
              </w:rPr>
            </w:pPr>
            <w:r>
              <w:rPr>
                <w:b/>
                <w:bCs/>
              </w:rPr>
              <w:t>Maximum share you can own</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F1" w14:textId="77777777" w:rsidR="00673277" w:rsidRDefault="00C3087D">
            <w:pPr>
              <w:pStyle w:val="Normalintable"/>
            </w:pPr>
            <w:r>
              <w:t>You can buy up to 100% of your home.</w:t>
            </w:r>
          </w:p>
        </w:tc>
      </w:tr>
      <w:tr w:rsidR="00673277" w14:paraId="32AAAFF6"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F3" w14:textId="77777777" w:rsidR="00673277" w:rsidRDefault="00C3087D">
            <w:pPr>
              <w:pStyle w:val="Normalintable"/>
              <w:rPr>
                <w:b/>
                <w:bCs/>
              </w:rPr>
            </w:pPr>
            <w:r>
              <w:rPr>
                <w:b/>
                <w:bCs/>
              </w:rPr>
              <w:t>Transfer of freehold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F4" w14:textId="77777777" w:rsidR="00673277" w:rsidRDefault="00C3087D">
            <w:pPr>
              <w:pStyle w:val="Normalintable"/>
            </w:pPr>
            <w:r>
              <w:t>At 100% ownership, the freehold will transfer to you.</w:t>
            </w:r>
          </w:p>
          <w:p w14:paraId="32AAAFF5" w14:textId="77777777" w:rsidR="00673277" w:rsidRDefault="00673277">
            <w:pPr>
              <w:pStyle w:val="Normalintable"/>
            </w:pPr>
          </w:p>
        </w:tc>
      </w:tr>
      <w:tr w:rsidR="00673277" w14:paraId="32AAAFFF"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F7" w14:textId="77777777" w:rsidR="00673277" w:rsidRDefault="00C3087D">
            <w:pPr>
              <w:pStyle w:val="Normalintable"/>
              <w:rPr>
                <w:b/>
                <w:bCs/>
              </w:rPr>
            </w:pPr>
            <w:r>
              <w:rPr>
                <w:b/>
                <w:bCs/>
              </w:rPr>
              <w:t>Landlord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AFF8" w14:textId="77777777" w:rsidR="00673277" w:rsidRDefault="00C3087D">
            <w:pPr>
              <w:pStyle w:val="Normalintable"/>
            </w:pPr>
            <w:r>
              <w:t>Platform Housing Limited</w:t>
            </w:r>
          </w:p>
          <w:p w14:paraId="32AAAFF9" w14:textId="77777777" w:rsidR="00673277" w:rsidRDefault="00C3087D">
            <w:pPr>
              <w:pStyle w:val="Normalintable"/>
            </w:pPr>
            <w:r>
              <w:t>1700 Solihull Parkway</w:t>
            </w:r>
          </w:p>
          <w:p w14:paraId="32AAAFFA" w14:textId="77777777" w:rsidR="00673277" w:rsidRDefault="00C3087D">
            <w:pPr>
              <w:pStyle w:val="Normalintable"/>
            </w:pPr>
            <w:r>
              <w:t>Birmingham Business Park</w:t>
            </w:r>
          </w:p>
          <w:p w14:paraId="32AAAFFB" w14:textId="77777777" w:rsidR="00673277" w:rsidRDefault="00C3087D">
            <w:pPr>
              <w:pStyle w:val="Normalintable"/>
            </w:pPr>
            <w:r>
              <w:t xml:space="preserve">Solihull </w:t>
            </w:r>
          </w:p>
          <w:p w14:paraId="32AAAFFC" w14:textId="77777777" w:rsidR="00673277" w:rsidRDefault="00C3087D">
            <w:pPr>
              <w:pStyle w:val="Normalintable"/>
            </w:pPr>
            <w:r>
              <w:t>B37 7YD</w:t>
            </w:r>
          </w:p>
          <w:p w14:paraId="32AAAFFD" w14:textId="77777777" w:rsidR="00673277" w:rsidRDefault="00673277">
            <w:pPr>
              <w:pStyle w:val="Normalintable"/>
            </w:pPr>
          </w:p>
          <w:p w14:paraId="32AAAFFE" w14:textId="77777777" w:rsidR="00673277" w:rsidRDefault="00C3087D">
            <w:pPr>
              <w:pStyle w:val="Normalintable"/>
            </w:pPr>
            <w:r>
              <w:lastRenderedPageBreak/>
              <w:t>Under a shared ownership lease, you pay for a percentage share of the market value of a home. You enter into a lease agreement with the landlord and agree to pay rent to the landlord on the remaining share.</w:t>
            </w:r>
          </w:p>
        </w:tc>
      </w:tr>
      <w:tr w:rsidR="00673277" w14:paraId="32AAB004"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AAB000" w14:textId="77777777" w:rsidR="00673277" w:rsidRDefault="00C3087D">
            <w:pPr>
              <w:ind w:left="127"/>
            </w:pPr>
            <w:r>
              <w:rPr>
                <w:b/>
                <w:bCs/>
              </w:rPr>
              <w:lastRenderedPageBreak/>
              <w:t>Initial repair period</w:t>
            </w:r>
          </w:p>
        </w:tc>
        <w:tc>
          <w:tcPr>
            <w:tcW w:w="64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AAB001" w14:textId="77777777" w:rsidR="00673277" w:rsidRDefault="00673277">
            <w:pPr>
              <w:pStyle w:val="Normalintable"/>
              <w:rPr>
                <w:shd w:val="clear" w:color="auto" w:fill="FFFF00"/>
              </w:rPr>
            </w:pPr>
          </w:p>
          <w:p w14:paraId="32AAB002" w14:textId="77777777" w:rsidR="00673277" w:rsidRDefault="00C3087D">
            <w:pPr>
              <w:pStyle w:val="Normalintable"/>
            </w:pPr>
            <w:r>
              <w:rPr>
                <w:shd w:val="clear" w:color="auto" w:fill="FFFF00"/>
              </w:rPr>
              <w:t>Up to £</w:t>
            </w:r>
            <w:r>
              <w:rPr>
                <w:u w:val="single"/>
                <w:shd w:val="clear" w:color="auto" w:fill="FFFF00"/>
              </w:rPr>
              <w:t>500</w:t>
            </w:r>
            <w:r>
              <w:rPr>
                <w:shd w:val="clear" w:color="auto" w:fill="FFFF00"/>
              </w:rPr>
              <w:t xml:space="preserve"> a year for the first </w:t>
            </w:r>
            <w:r>
              <w:rPr>
                <w:u w:val="single"/>
                <w:shd w:val="clear" w:color="auto" w:fill="FFFF00"/>
              </w:rPr>
              <w:t>10</w:t>
            </w:r>
            <w:r>
              <w:rPr>
                <w:shd w:val="clear" w:color="auto" w:fill="FFFF00"/>
              </w:rPr>
              <w:t xml:space="preserve"> years to help with essential repairs. For more information, see section 6, 'Maintaining and living in the home', in the 'Key information about shared ownership' document.</w:t>
            </w:r>
          </w:p>
          <w:p w14:paraId="32AAB003" w14:textId="77777777" w:rsidR="00673277" w:rsidRDefault="00673277">
            <w:pPr>
              <w:pStyle w:val="Normalintable"/>
            </w:pPr>
          </w:p>
        </w:tc>
      </w:tr>
      <w:tr w:rsidR="00673277" w14:paraId="32AAB00B"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B005" w14:textId="77777777" w:rsidR="00673277" w:rsidRDefault="00C3087D">
            <w:pPr>
              <w:pStyle w:val="Normalintable"/>
              <w:rPr>
                <w:b/>
                <w:bCs/>
              </w:rPr>
            </w:pPr>
            <w:r>
              <w:rPr>
                <w:b/>
                <w:bCs/>
              </w:rPr>
              <w:t>Landlord’s nomination period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B006" w14:textId="77777777" w:rsidR="00673277" w:rsidRDefault="00C3087D">
            <w:pPr>
              <w:pStyle w:val="Normalintable"/>
            </w:pPr>
            <w:r>
              <w:t xml:space="preserve">When you give the landlord </w:t>
            </w:r>
            <w:r>
              <w:t>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p w14:paraId="32AAB007" w14:textId="77777777" w:rsidR="00673277" w:rsidRDefault="00673277">
            <w:pPr>
              <w:pStyle w:val="Normalintable"/>
            </w:pPr>
          </w:p>
          <w:p w14:paraId="32AAB008" w14:textId="77777777" w:rsidR="00673277" w:rsidRDefault="00C3087D">
            <w:pPr>
              <w:pStyle w:val="Normalintable"/>
            </w:pPr>
            <w:r>
              <w:t xml:space="preserve">The landlord may decide to waive their rights to the nomination period (either from the outset or during the existing nomination period).  </w:t>
            </w:r>
          </w:p>
          <w:p w14:paraId="32AAB009" w14:textId="77777777" w:rsidR="00673277" w:rsidRDefault="00673277">
            <w:pPr>
              <w:pStyle w:val="Normalintable"/>
            </w:pPr>
          </w:p>
          <w:p w14:paraId="32AAB00A" w14:textId="77777777" w:rsidR="00673277" w:rsidRDefault="00C3087D">
            <w:pPr>
              <w:pStyle w:val="Normalintable"/>
              <w:tabs>
                <w:tab w:val="left" w:pos="2732"/>
              </w:tabs>
            </w:pPr>
            <w:r>
              <w:t xml:space="preserve">For more </w:t>
            </w:r>
            <w:r>
              <w:t>information, see section 8.4, ‘Landlords Nomination Period’, in the 'Key information about shared ownership' document</w:t>
            </w:r>
          </w:p>
        </w:tc>
      </w:tr>
      <w:tr w:rsidR="00673277" w14:paraId="32AAB00E"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B00C" w14:textId="77777777" w:rsidR="00673277" w:rsidRDefault="00C3087D">
            <w:pPr>
              <w:pStyle w:val="Normalintable"/>
              <w:rPr>
                <w:b/>
                <w:bCs/>
              </w:rPr>
            </w:pPr>
            <w:r>
              <w:rPr>
                <w:b/>
                <w:bCs/>
              </w:rPr>
              <w:t>Pets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B00D" w14:textId="77777777" w:rsidR="00673277" w:rsidRDefault="00C3087D">
            <w:pPr>
              <w:pStyle w:val="Normalintable"/>
            </w:pPr>
            <w:r>
              <w:t xml:space="preserve">You </w:t>
            </w:r>
            <w:r>
              <w:rPr>
                <w:shd w:val="clear" w:color="auto" w:fill="FFFF00"/>
              </w:rPr>
              <w:t>can</w:t>
            </w:r>
            <w:r>
              <w:t xml:space="preserve"> keep pets at the home. </w:t>
            </w:r>
            <w:hyperlink r:id="rId12" w:history="1">
              <w:hyperlink r:id="rId13" w:history="1">
                <w:r>
                  <w:rPr>
                    <w:rStyle w:val="Hyperlink"/>
                    <w:i/>
                    <w:iCs/>
                    <w:shd w:val="clear" w:color="auto" w:fill="FFFF00"/>
                  </w:rPr>
                  <w:t>Manage Your Shared Ownership Home | Platform Housing Group</w:t>
                </w:r>
              </w:hyperlink>
            </w:hyperlink>
          </w:p>
        </w:tc>
      </w:tr>
      <w:tr w:rsidR="00673277" w14:paraId="32AAB01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B00F" w14:textId="77777777" w:rsidR="00673277" w:rsidRDefault="00C3087D">
            <w:pPr>
              <w:pStyle w:val="Normalintable"/>
              <w:rPr>
                <w:b/>
                <w:bCs/>
              </w:rPr>
            </w:pPr>
            <w:r>
              <w:rPr>
                <w:b/>
                <w:bCs/>
              </w:rPr>
              <w:t>Subletting</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AAB010" w14:textId="77777777" w:rsidR="00673277" w:rsidRDefault="00C3087D">
            <w:pPr>
              <w:pStyle w:val="Normalintable"/>
            </w:pPr>
            <w:hyperlink r:id="rId14" w:history="1">
              <w:r>
                <w:rPr>
                  <w:rStyle w:val="Hyperlink"/>
                </w:rPr>
                <w:t xml:space="preserve">Manage Your Shared Ownership Home | Platform </w:t>
              </w:r>
              <w:r>
                <w:rPr>
                  <w:rStyle w:val="Hyperlink"/>
                </w:rPr>
                <w:t>Housing Group</w:t>
              </w:r>
            </w:hyperlink>
          </w:p>
          <w:p w14:paraId="32AAB011" w14:textId="77777777" w:rsidR="00673277" w:rsidRDefault="00673277">
            <w:pPr>
              <w:pStyle w:val="Normalintable"/>
            </w:pPr>
          </w:p>
          <w:p w14:paraId="32AAB012" w14:textId="77777777" w:rsidR="00673277" w:rsidRDefault="00C3087D">
            <w:pPr>
              <w:pStyle w:val="Normalintable"/>
            </w:pPr>
            <w:r>
              <w:t>You can rent out a room in the home, but you must live there at the same time.</w:t>
            </w:r>
          </w:p>
          <w:p w14:paraId="32AAB013" w14:textId="77777777" w:rsidR="00673277" w:rsidRDefault="00673277">
            <w:pPr>
              <w:pStyle w:val="Normalintable"/>
            </w:pPr>
          </w:p>
          <w:p w14:paraId="32AAB014" w14:textId="77777777" w:rsidR="00673277" w:rsidRDefault="00C3087D">
            <w:pPr>
              <w:pStyle w:val="Normalintable"/>
            </w:pPr>
            <w:r>
              <w:t>You cannot sublet (rent out) your entire home unless you either:</w:t>
            </w:r>
          </w:p>
          <w:p w14:paraId="32AAB015" w14:textId="77777777" w:rsidR="00673277" w:rsidRDefault="00673277">
            <w:pPr>
              <w:pStyle w:val="Normalintable"/>
            </w:pPr>
          </w:p>
          <w:p w14:paraId="32AAB016" w14:textId="77777777" w:rsidR="00673277" w:rsidRDefault="00C3087D">
            <w:pPr>
              <w:pStyle w:val="Normalintable"/>
              <w:numPr>
                <w:ilvl w:val="0"/>
                <w:numId w:val="6"/>
              </w:numPr>
            </w:pPr>
            <w:r>
              <w:t>own a 100% share; or</w:t>
            </w:r>
          </w:p>
          <w:p w14:paraId="32AAB017" w14:textId="77777777" w:rsidR="00673277" w:rsidRDefault="00C3087D">
            <w:pPr>
              <w:pStyle w:val="Normalintable"/>
              <w:numPr>
                <w:ilvl w:val="0"/>
                <w:numId w:val="6"/>
              </w:numPr>
            </w:pPr>
            <w:r>
              <w:t>have your landlord's permission which they will only give in exceptional circumstances (see section 1.6 in ‘Key information about shared ownership’ document)</w:t>
            </w:r>
          </w:p>
          <w:p w14:paraId="32AAB018" w14:textId="77777777" w:rsidR="00673277" w:rsidRDefault="00673277">
            <w:pPr>
              <w:pStyle w:val="Normalintable"/>
              <w:ind w:left="360"/>
            </w:pPr>
          </w:p>
          <w:p w14:paraId="32AAB019" w14:textId="77777777" w:rsidR="00673277" w:rsidRDefault="00C3087D">
            <w:pPr>
              <w:pStyle w:val="Normalintable"/>
              <w:ind w:left="360"/>
            </w:pPr>
            <w:r>
              <w:t xml:space="preserve">and </w:t>
            </w:r>
          </w:p>
          <w:p w14:paraId="32AAB01A" w14:textId="77777777" w:rsidR="00673277" w:rsidRDefault="00673277">
            <w:pPr>
              <w:pStyle w:val="Normalintable"/>
              <w:ind w:left="360"/>
            </w:pPr>
          </w:p>
          <w:p w14:paraId="32AAB01B" w14:textId="77777777" w:rsidR="00673277" w:rsidRDefault="00C3087D">
            <w:pPr>
              <w:pStyle w:val="Normalintable"/>
              <w:numPr>
                <w:ilvl w:val="0"/>
                <w:numId w:val="7"/>
              </w:numPr>
            </w:pPr>
            <w:bookmarkStart w:id="7" w:name="_BPDC_LN_INS_1001"/>
            <w:bookmarkStart w:id="8" w:name="_BPDC_PR_INS_1002"/>
            <w:bookmarkEnd w:id="7"/>
            <w:bookmarkEnd w:id="8"/>
            <w:r>
              <w:rPr>
                <w:color w:val="000000"/>
              </w:rPr>
              <w:t>have your mortgage lender’s permission if you have a mortgage</w:t>
            </w:r>
          </w:p>
          <w:p w14:paraId="32AAB01C" w14:textId="77777777" w:rsidR="00673277" w:rsidRDefault="00673277">
            <w:pPr>
              <w:pStyle w:val="Normalintable"/>
              <w:ind w:left="720"/>
              <w:rPr>
                <w:rFonts w:eastAsia="Arial"/>
              </w:rPr>
            </w:pPr>
          </w:p>
        </w:tc>
      </w:tr>
    </w:tbl>
    <w:p w14:paraId="32AAB01E" w14:textId="77777777" w:rsidR="00673277" w:rsidRDefault="00673277"/>
    <w:p w14:paraId="32AAB01F" w14:textId="77777777" w:rsidR="00673277" w:rsidRDefault="00673277"/>
    <w:p w14:paraId="32AAB020" w14:textId="77777777" w:rsidR="00673277" w:rsidRDefault="00673277">
      <w:pPr>
        <w:spacing w:before="0" w:after="0"/>
        <w:rPr>
          <w:rFonts w:ascii="Calibri" w:hAnsi="Calibri"/>
          <w:sz w:val="20"/>
          <w:szCs w:val="20"/>
        </w:rPr>
      </w:pPr>
    </w:p>
    <w:sectPr w:rsidR="00673277">
      <w:headerReference w:type="default" r:id="rId15"/>
      <w:footerReference w:type="default" r:id="rId16"/>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905A9" w14:textId="77777777" w:rsidR="00C3087D" w:rsidRDefault="00C3087D">
      <w:pPr>
        <w:spacing w:before="0" w:after="0"/>
      </w:pPr>
      <w:r>
        <w:separator/>
      </w:r>
    </w:p>
  </w:endnote>
  <w:endnote w:type="continuationSeparator" w:id="0">
    <w:p w14:paraId="1D4C1375" w14:textId="77777777" w:rsidR="00C3087D" w:rsidRDefault="00C308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AF1E" w14:textId="77777777" w:rsidR="00C3087D" w:rsidRDefault="00C3087D">
    <w:r>
      <w:rPr>
        <w:noProof/>
      </w:rPr>
      <mc:AlternateContent>
        <mc:Choice Requires="wps">
          <w:drawing>
            <wp:anchor distT="0" distB="0" distL="114300" distR="114300" simplePos="0" relativeHeight="251660288" behindDoc="0" locked="0" layoutInCell="1" allowOverlap="1" wp14:anchorId="32AAAF16" wp14:editId="32AAAF17">
              <wp:simplePos x="0" y="0"/>
              <wp:positionH relativeFrom="page">
                <wp:posOffset>0</wp:posOffset>
              </wp:positionH>
              <wp:positionV relativeFrom="page">
                <wp:posOffset>10236195</wp:posOffset>
              </wp:positionV>
              <wp:extent cx="7556501" cy="266703"/>
              <wp:effectExtent l="0" t="0" r="0" b="0"/>
              <wp:wrapNone/>
              <wp:docPr id="672023928"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32AAAF1A" w14:textId="77777777" w:rsidR="00C3087D" w:rsidRDefault="00C3087D">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32AAAF16"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32AAAF1A" w14:textId="77777777" w:rsidR="00C3087D" w:rsidRDefault="00C3087D">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2AAAF18" wp14:editId="32AAAF19">
              <wp:simplePos x="0" y="0"/>
              <wp:positionH relativeFrom="page">
                <wp:posOffset>0</wp:posOffset>
              </wp:positionH>
              <wp:positionV relativeFrom="page">
                <wp:posOffset>10236195</wp:posOffset>
              </wp:positionV>
              <wp:extent cx="7556501" cy="266703"/>
              <wp:effectExtent l="0" t="0" r="0" b="0"/>
              <wp:wrapNone/>
              <wp:docPr id="1605080849"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32AAAF1C" w14:textId="77777777" w:rsidR="00C3087D" w:rsidRDefault="00C3087D">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32AAAF18"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32AAAF1C" w14:textId="77777777" w:rsidR="00C3087D" w:rsidRDefault="00C3087D">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1A13E" w14:textId="77777777" w:rsidR="00C3087D" w:rsidRDefault="00C3087D">
      <w:pPr>
        <w:spacing w:before="0" w:after="0"/>
      </w:pPr>
      <w:r>
        <w:rPr>
          <w:color w:val="000000"/>
        </w:rPr>
        <w:separator/>
      </w:r>
    </w:p>
  </w:footnote>
  <w:footnote w:type="continuationSeparator" w:id="0">
    <w:p w14:paraId="6EE36D20" w14:textId="77777777" w:rsidR="00C3087D" w:rsidRDefault="00C3087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AF1C" w14:textId="77777777" w:rsidR="00C3087D" w:rsidRDefault="00C3087D">
    <w:r>
      <w:rPr>
        <w:noProof/>
      </w:rPr>
      <w:drawing>
        <wp:inline distT="0" distB="0" distL="0" distR="0" wp14:anchorId="32AAAF14" wp14:editId="32AAAF15">
          <wp:extent cx="1787523" cy="748665"/>
          <wp:effectExtent l="0" t="0" r="3177" b="0"/>
          <wp:docPr id="1748037489"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2504"/>
    <w:multiLevelType w:val="multilevel"/>
    <w:tmpl w:val="70062AE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5C3049"/>
    <w:multiLevelType w:val="multilevel"/>
    <w:tmpl w:val="48569C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5044357"/>
    <w:multiLevelType w:val="multilevel"/>
    <w:tmpl w:val="3B6C1B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32633AED"/>
    <w:multiLevelType w:val="multilevel"/>
    <w:tmpl w:val="B3C04F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A1B4DC7"/>
    <w:multiLevelType w:val="multilevel"/>
    <w:tmpl w:val="0728ED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5D386CFB"/>
    <w:multiLevelType w:val="multilevel"/>
    <w:tmpl w:val="41E8C1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4CD698C"/>
    <w:multiLevelType w:val="multilevel"/>
    <w:tmpl w:val="B91019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49754538">
    <w:abstractNumId w:val="2"/>
  </w:num>
  <w:num w:numId="2" w16cid:durableId="354616914">
    <w:abstractNumId w:val="4"/>
  </w:num>
  <w:num w:numId="3" w16cid:durableId="189732658">
    <w:abstractNumId w:val="3"/>
  </w:num>
  <w:num w:numId="4" w16cid:durableId="1088188714">
    <w:abstractNumId w:val="1"/>
  </w:num>
  <w:num w:numId="5" w16cid:durableId="1909654583">
    <w:abstractNumId w:val="0"/>
  </w:num>
  <w:num w:numId="6" w16cid:durableId="1410039766">
    <w:abstractNumId w:val="5"/>
  </w:num>
  <w:num w:numId="7" w16cid:durableId="16766132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73277"/>
    <w:rsid w:val="00673277"/>
    <w:rsid w:val="00A3737B"/>
    <w:rsid w:val="00B54E9E"/>
    <w:rsid w:val="00C30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AAF14"/>
  <w15:docId w15:val="{811FA7AD-2D8B-44D6-AA91-D1C1F822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1565</Words>
  <Characters>8925</Characters>
  <Application>Microsoft Office Word</Application>
  <DocSecurity>0</DocSecurity>
  <Lines>74</Lines>
  <Paragraphs>20</Paragraphs>
  <ScaleCrop>false</ScaleCrop>
  <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Jack Hanson</cp:lastModifiedBy>
  <cp:revision>2</cp:revision>
  <cp:lastPrinted>2022-07-25T17:43:00Z</cp:lastPrinted>
  <dcterms:created xsi:type="dcterms:W3CDTF">2026-09-25T09:50:00Z</dcterms:created>
  <dcterms:modified xsi:type="dcterms:W3CDTF">2026-09-25T09:50:00Z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0x0101004EF7395B00EEC448B583FD7B9D23DA12</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Sensitivity">
    <vt:lpwstr>Official</vt:lpwstr>
  </property>
  <property fmtid="{D5CDD505-2E9C-101B-9397-08002B2CF9AE}" pid="12" name="MediaServiceImageTags">
    <vt:lpwstr>
    </vt:lpwstr>
  </property>
  <property fmtid="{D5CDD505-2E9C-101B-9397-08002B2CF9AE}" pid="13" name="bp_dc_comparedocs">
    <vt:lpwstr>5.0.200.14 _tc</vt:lpwstr>
  </property>
</Properties>
</file>